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8C2C2" w14:textId="77777777" w:rsidR="0006416A" w:rsidRDefault="0006416A">
      <w:pPr>
        <w:rPr>
          <w:rFonts w:eastAsia="MS Mincho" w:cs="Arial"/>
          <w:i/>
          <w:color w:val="636363"/>
          <w:sz w:val="18"/>
          <w:szCs w:val="22"/>
        </w:rPr>
      </w:pPr>
    </w:p>
    <w:p w14:paraId="62AC85AF" w14:textId="77777777" w:rsidR="0006416A" w:rsidRDefault="0006416A">
      <w:pPr>
        <w:rPr>
          <w:rFonts w:eastAsia="MS Mincho" w:cs="Arial"/>
          <w:i/>
          <w:color w:val="636363"/>
          <w:sz w:val="18"/>
          <w:szCs w:val="22"/>
        </w:rPr>
      </w:pPr>
    </w:p>
    <w:p w14:paraId="588F3F20" w14:textId="77777777" w:rsidR="0006416A" w:rsidRDefault="0006416A">
      <w:pPr>
        <w:rPr>
          <w:rFonts w:eastAsia="MS Mincho" w:cs="Arial"/>
          <w:i/>
          <w:color w:val="636363"/>
          <w:sz w:val="18"/>
          <w:szCs w:val="22"/>
        </w:rPr>
      </w:pPr>
    </w:p>
    <w:p w14:paraId="5CB2EFDD" w14:textId="77777777" w:rsidR="0006416A" w:rsidRDefault="0006416A">
      <w:pPr>
        <w:rPr>
          <w:rFonts w:eastAsia="MS Mincho" w:cs="Arial"/>
          <w:i/>
          <w:color w:val="636363"/>
          <w:sz w:val="18"/>
          <w:szCs w:val="22"/>
        </w:rPr>
      </w:pPr>
    </w:p>
    <w:p w14:paraId="02B60E98" w14:textId="77777777" w:rsidR="0006416A" w:rsidRDefault="0006416A">
      <w:pPr>
        <w:rPr>
          <w:rFonts w:eastAsia="MS Mincho" w:cs="Arial"/>
          <w:i/>
          <w:color w:val="636363"/>
          <w:sz w:val="18"/>
          <w:szCs w:val="22"/>
        </w:rPr>
      </w:pPr>
    </w:p>
    <w:p w14:paraId="59F57BF6" w14:textId="6807A081" w:rsidR="0047083F" w:rsidRDefault="00FF4109">
      <w:pPr>
        <w:rPr>
          <w:rFonts w:eastAsia="MS Mincho" w:cs="Arial"/>
          <w:i/>
          <w:color w:val="636363"/>
          <w:sz w:val="18"/>
          <w:szCs w:val="22"/>
        </w:rPr>
      </w:pPr>
      <w:r>
        <w:rPr>
          <w:rFonts w:eastAsia="MS Mincho" w:cs="Arial"/>
          <w:i/>
          <w:noProof/>
          <w:color w:val="636363"/>
          <w:sz w:val="18"/>
          <w:szCs w:val="22"/>
        </w:rPr>
        <mc:AlternateContent>
          <mc:Choice Requires="wps">
            <w:drawing>
              <wp:anchor distT="0" distB="0" distL="114300" distR="114300" simplePos="0" relativeHeight="251658752" behindDoc="0" locked="0" layoutInCell="1" allowOverlap="1" wp14:anchorId="0D5FEF0B" wp14:editId="2613FE18">
                <wp:simplePos x="0" y="0"/>
                <wp:positionH relativeFrom="column">
                  <wp:posOffset>-107315</wp:posOffset>
                </wp:positionH>
                <wp:positionV relativeFrom="paragraph">
                  <wp:posOffset>-829310</wp:posOffset>
                </wp:positionV>
                <wp:extent cx="5415280" cy="738505"/>
                <wp:effectExtent l="0" t="3810" r="0" b="635"/>
                <wp:wrapNone/>
                <wp:docPr id="16665458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5280" cy="738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46FCF" w14:textId="71E92CDE" w:rsidR="00ED6BCA" w:rsidRDefault="00E41328" w:rsidP="000E1456">
                            <w:pPr>
                              <w:pStyle w:val="Reverseheading1"/>
                              <w:ind w:right="76"/>
                              <w:rPr>
                                <w:b/>
                                <w:bCs/>
                                <w:sz w:val="48"/>
                                <w:szCs w:val="48"/>
                              </w:rPr>
                            </w:pPr>
                            <w:r w:rsidRPr="000E1456">
                              <w:rPr>
                                <w:b/>
                                <w:bCs/>
                                <w:sz w:val="48"/>
                                <w:szCs w:val="48"/>
                              </w:rPr>
                              <w:t>Sports</w:t>
                            </w:r>
                            <w:r>
                              <w:rPr>
                                <w:b/>
                                <w:bCs/>
                                <w:sz w:val="48"/>
                                <w:szCs w:val="48"/>
                              </w:rPr>
                              <w:t xml:space="preserve"> Sun Protection policy </w:t>
                            </w:r>
                          </w:p>
                          <w:p w14:paraId="2D188B2C" w14:textId="608A39DC" w:rsidR="000E1456" w:rsidRPr="000E1456" w:rsidRDefault="00284C24" w:rsidP="000E1456">
                            <w:pPr>
                              <w:pStyle w:val="Reverseheading1"/>
                              <w:ind w:right="76"/>
                              <w:rPr>
                                <w:b/>
                                <w:bCs/>
                                <w:sz w:val="48"/>
                                <w:szCs w:val="48"/>
                              </w:rPr>
                            </w:pPr>
                            <w:r>
                              <w:rPr>
                                <w:b/>
                                <w:bCs/>
                                <w:sz w:val="48"/>
                                <w:szCs w:val="48"/>
                              </w:rPr>
                              <w:t>sample</w:t>
                            </w:r>
                          </w:p>
                          <w:p w14:paraId="34317C90" w14:textId="77777777" w:rsidR="00ED6BCA" w:rsidRDefault="00ED6B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5FEF0B" id="_x0000_t202" coordsize="21600,21600" o:spt="202" path="m,l,21600r21600,l21600,xe">
                <v:stroke joinstyle="miter"/>
                <v:path gradientshapeok="t" o:connecttype="rect"/>
              </v:shapetype>
              <v:shape id="Text Box 3" o:spid="_x0000_s1026" type="#_x0000_t202" style="position:absolute;margin-left:-8.45pt;margin-top:-65.3pt;width:426.4pt;height:58.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" filled="f" stroked="f">
                <v:textbox>
                  <w:txbxContent>
                    <w:p w14:paraId="69846FCF" w14:textId="71E92CDE" w:rsidR="00ED6BCA" w:rsidRDefault="00E41328" w:rsidP="000E1456">
                      <w:pPr>
                        <w:pStyle w:val="Reverseheading1"/>
                        <w:ind w:right="76"/>
                        <w:rPr>
                          <w:b/>
                          <w:bCs/>
                          <w:sz w:val="48"/>
                          <w:szCs w:val="48"/>
                        </w:rPr>
                      </w:pPr>
                      <w:r w:rsidRPr="000E1456">
                        <w:rPr>
                          <w:b/>
                          <w:bCs/>
                          <w:sz w:val="48"/>
                          <w:szCs w:val="48"/>
                        </w:rPr>
                        <w:t>Sports</w:t>
                      </w:r>
                      <w:r>
                        <w:rPr>
                          <w:b/>
                          <w:bCs/>
                          <w:sz w:val="48"/>
                          <w:szCs w:val="48"/>
                        </w:rPr>
                        <w:t xml:space="preserve"> Sun Protection policy </w:t>
                      </w:r>
                    </w:p>
                    <w:p w14:paraId="2D188B2C" w14:textId="608A39DC" w:rsidR="000E1456" w:rsidRPr="000E1456" w:rsidRDefault="00284C24" w:rsidP="000E1456">
                      <w:pPr>
                        <w:pStyle w:val="Reverseheading1"/>
                        <w:ind w:right="76"/>
                        <w:rPr>
                          <w:b/>
                          <w:bCs/>
                          <w:sz w:val="48"/>
                          <w:szCs w:val="48"/>
                        </w:rPr>
                      </w:pPr>
                      <w:r>
                        <w:rPr>
                          <w:b/>
                          <w:bCs/>
                          <w:sz w:val="48"/>
                          <w:szCs w:val="48"/>
                        </w:rPr>
                        <w:t>sample</w:t>
                      </w:r>
                    </w:p>
                    <w:p w14:paraId="34317C90" w14:textId="77777777" w:rsidR="00ED6BCA" w:rsidRDefault="00ED6BCA"/>
                  </w:txbxContent>
                </v:textbox>
              </v:shape>
            </w:pict>
          </mc:Fallback>
        </mc:AlternateContent>
      </w:r>
      <w:r w:rsidR="0047083F">
        <w:rPr>
          <w:rFonts w:eastAsia="MS Mincho" w:cs="Arial"/>
          <w:i/>
          <w:color w:val="636363"/>
          <w:sz w:val="18"/>
          <w:szCs w:val="22"/>
        </w:rPr>
        <w:t xml:space="preserve">This sample policy provides a guide </w:t>
      </w:r>
      <w:r w:rsidR="00195322">
        <w:rPr>
          <w:rFonts w:eastAsia="MS Mincho" w:cs="Arial"/>
          <w:i/>
          <w:color w:val="636363"/>
          <w:sz w:val="18"/>
          <w:szCs w:val="22"/>
        </w:rPr>
        <w:t xml:space="preserve">to </w:t>
      </w:r>
      <w:r w:rsidR="0047083F">
        <w:rPr>
          <w:rFonts w:eastAsia="MS Mincho" w:cs="Arial"/>
          <w:i/>
          <w:color w:val="636363"/>
          <w:sz w:val="18"/>
          <w:szCs w:val="22"/>
        </w:rPr>
        <w:t>dev</w:t>
      </w:r>
      <w:r w:rsidR="00A33CA3">
        <w:rPr>
          <w:rFonts w:eastAsia="MS Mincho" w:cs="Arial"/>
          <w:i/>
          <w:color w:val="636363"/>
          <w:sz w:val="18"/>
          <w:szCs w:val="22"/>
        </w:rPr>
        <w:t xml:space="preserve">elop your own </w:t>
      </w:r>
      <w:r w:rsidR="00E41328">
        <w:rPr>
          <w:rFonts w:eastAsia="MS Mincho" w:cs="Arial"/>
          <w:i/>
          <w:color w:val="636363"/>
          <w:sz w:val="18"/>
          <w:szCs w:val="22"/>
        </w:rPr>
        <w:t>sun protection p</w:t>
      </w:r>
      <w:r w:rsidR="0047083F">
        <w:rPr>
          <w:rFonts w:eastAsia="MS Mincho" w:cs="Arial"/>
          <w:i/>
          <w:color w:val="636363"/>
          <w:sz w:val="18"/>
          <w:szCs w:val="22"/>
        </w:rPr>
        <w:t xml:space="preserve">olicy.  </w:t>
      </w:r>
      <w:r w:rsidR="00E41328">
        <w:rPr>
          <w:rFonts w:eastAsia="MS Mincho" w:cs="Arial"/>
          <w:i/>
          <w:color w:val="636363"/>
          <w:sz w:val="18"/>
          <w:szCs w:val="22"/>
        </w:rPr>
        <w:t>You may choose to</w:t>
      </w:r>
      <w:r w:rsidR="0047083F">
        <w:rPr>
          <w:rFonts w:eastAsia="MS Mincho" w:cs="Arial"/>
          <w:i/>
          <w:color w:val="636363"/>
          <w:sz w:val="18"/>
          <w:szCs w:val="22"/>
        </w:rPr>
        <w:t xml:space="preserve"> adapt it to meet the needs and pr</w:t>
      </w:r>
      <w:r w:rsidR="00731960">
        <w:rPr>
          <w:rFonts w:eastAsia="MS Mincho" w:cs="Arial"/>
          <w:i/>
          <w:color w:val="636363"/>
          <w:sz w:val="18"/>
          <w:szCs w:val="22"/>
        </w:rPr>
        <w:t>acticalities of your sport</w:t>
      </w:r>
      <w:r w:rsidR="0047083F">
        <w:rPr>
          <w:rFonts w:eastAsia="MS Mincho" w:cs="Arial"/>
          <w:i/>
          <w:color w:val="636363"/>
          <w:sz w:val="18"/>
          <w:szCs w:val="22"/>
        </w:rPr>
        <w:t>.</w:t>
      </w:r>
    </w:p>
    <w:p w14:paraId="39A170EC" w14:textId="6BC65E3A" w:rsidR="00797C38" w:rsidRDefault="00FF4109" w:rsidP="00564685">
      <w:pPr>
        <w:pStyle w:val="Heading3"/>
        <w:rPr>
          <w:rFonts w:cs="Arial"/>
          <w:b w:val="0"/>
          <w:color w:val="007BBF"/>
          <w:sz w:val="30"/>
          <w:szCs w:val="20"/>
          <w:lang w:eastAsia="en-AU"/>
        </w:rPr>
      </w:pPr>
      <w:r>
        <w:rPr>
          <w:rFonts w:cs="Arial"/>
          <w:b w:val="0"/>
          <w:color w:val="007BBF"/>
          <w:sz w:val="30"/>
          <w:szCs w:val="20"/>
          <w:lang w:eastAsia="en-AU"/>
        </w:rPr>
        <w:t>Macleod JFC’</w:t>
      </w:r>
      <w:r w:rsidR="00564685">
        <w:rPr>
          <w:rFonts w:cs="Arial"/>
          <w:b w:val="0"/>
          <w:color w:val="007BBF"/>
          <w:sz w:val="30"/>
          <w:szCs w:val="20"/>
          <w:lang w:eastAsia="en-AU"/>
        </w:rPr>
        <w:t xml:space="preserve">s </w:t>
      </w:r>
      <w:r w:rsidR="00E41328">
        <w:rPr>
          <w:rFonts w:cs="Arial"/>
          <w:b w:val="0"/>
          <w:color w:val="007BBF"/>
          <w:sz w:val="30"/>
          <w:szCs w:val="20"/>
          <w:lang w:eastAsia="en-AU"/>
        </w:rPr>
        <w:t>sun protection</w:t>
      </w:r>
      <w:r w:rsidR="00564685">
        <w:rPr>
          <w:rFonts w:cs="Arial"/>
          <w:b w:val="0"/>
          <w:color w:val="007BBF"/>
          <w:sz w:val="30"/>
          <w:szCs w:val="20"/>
          <w:lang w:eastAsia="en-AU"/>
        </w:rPr>
        <w:t xml:space="preserve"> policy</w:t>
      </w:r>
    </w:p>
    <w:p w14:paraId="4C60F0C6" w14:textId="77777777" w:rsidR="000E1456" w:rsidRPr="000E1456" w:rsidRDefault="000E1456" w:rsidP="000E1456">
      <w:pPr>
        <w:rPr>
          <w:lang w:eastAsia="en-AU"/>
        </w:rPr>
      </w:pPr>
    </w:p>
    <w:p w14:paraId="0175DE70" w14:textId="28063D63" w:rsidR="00797C38" w:rsidRDefault="00731960" w:rsidP="00797C38">
      <w:pPr>
        <w:pStyle w:val="PlainText"/>
        <w:spacing w:after="120"/>
        <w:rPr>
          <w:rFonts w:ascii="Arial" w:eastAsia="MS Mincho" w:hAnsi="Arial"/>
        </w:rPr>
      </w:pPr>
      <w:r>
        <w:rPr>
          <w:rFonts w:ascii="Arial" w:eastAsia="MS Mincho" w:hAnsi="Arial"/>
        </w:rPr>
        <w:t>The following policy is</w:t>
      </w:r>
      <w:r w:rsidR="00797C38">
        <w:rPr>
          <w:rFonts w:ascii="Arial" w:eastAsia="MS Mincho" w:hAnsi="Arial"/>
        </w:rPr>
        <w:t xml:space="preserve"> in place to help</w:t>
      </w:r>
      <w:r w:rsidR="00FF4109">
        <w:rPr>
          <w:rFonts w:ascii="Arial" w:eastAsia="MS Mincho" w:hAnsi="Arial"/>
        </w:rPr>
        <w:t xml:space="preserve"> Macleod JFC</w:t>
      </w:r>
      <w:r w:rsidR="00780A82">
        <w:rPr>
          <w:rFonts w:ascii="Arial" w:eastAsia="MS Mincho" w:hAnsi="Arial"/>
        </w:rPr>
        <w:t xml:space="preserve"> </w:t>
      </w:r>
      <w:r w:rsidR="00E41328">
        <w:rPr>
          <w:rFonts w:ascii="Arial" w:eastAsia="MS Mincho" w:hAnsi="Arial"/>
        </w:rPr>
        <w:t>reduce UV exposure and skin cancer risk</w:t>
      </w:r>
      <w:r w:rsidR="00797C38">
        <w:rPr>
          <w:rFonts w:ascii="Arial" w:eastAsia="MS Mincho" w:hAnsi="Arial"/>
        </w:rPr>
        <w:t>.</w:t>
      </w:r>
    </w:p>
    <w:p w14:paraId="21E313DB" w14:textId="77777777" w:rsidR="00F14D0E" w:rsidRDefault="00F14D0E" w:rsidP="00F14D0E">
      <w:pPr>
        <w:pStyle w:val="Heading2"/>
        <w:spacing w:before="400" w:after="60" w:line="240" w:lineRule="auto"/>
        <w:rPr>
          <w:rFonts w:eastAsia="MS Mincho" w:cs="Arial"/>
          <w:b/>
          <w:color w:val="auto"/>
          <w:spacing w:val="0"/>
          <w:sz w:val="24"/>
        </w:rPr>
      </w:pPr>
      <w:r>
        <w:rPr>
          <w:rFonts w:eastAsia="MS Mincho" w:cs="Arial"/>
          <w:b/>
          <w:color w:val="auto"/>
          <w:spacing w:val="0"/>
          <w:sz w:val="24"/>
        </w:rPr>
        <w:t>Rationale</w:t>
      </w:r>
    </w:p>
    <w:p w14:paraId="384D7B1A" w14:textId="29C3FFC0" w:rsidR="00E41328" w:rsidRDefault="00E41328" w:rsidP="009248A7">
      <w:pPr>
        <w:spacing w:after="0" w:line="240" w:lineRule="auto"/>
        <w:rPr>
          <w:rFonts w:cs="Arial"/>
          <w:sz w:val="20"/>
        </w:rPr>
      </w:pPr>
      <w:r w:rsidRPr="00DE225A">
        <w:rPr>
          <w:rFonts w:cs="Arial"/>
          <w:sz w:val="20"/>
        </w:rPr>
        <w:t xml:space="preserve">The sun’s ultraviolet (UV) radiation can’t be seen or felt. Whatever the weather, it’s important for people of all skin types to use sun protection whenever UV levels are three or higher. </w:t>
      </w:r>
    </w:p>
    <w:p w14:paraId="5F374369" w14:textId="77777777" w:rsidR="00E9028A" w:rsidRDefault="00E9028A" w:rsidP="009248A7">
      <w:pPr>
        <w:spacing w:after="0" w:line="240" w:lineRule="auto"/>
        <w:rPr>
          <w:rFonts w:cs="Arial"/>
          <w:sz w:val="20"/>
        </w:rPr>
      </w:pPr>
    </w:p>
    <w:p w14:paraId="77D9C8A3" w14:textId="66220B1A" w:rsidR="00E41328" w:rsidRDefault="00E41328" w:rsidP="009248A7">
      <w:pPr>
        <w:spacing w:after="0" w:line="240" w:lineRule="auto"/>
        <w:rPr>
          <w:rFonts w:cs="Arial"/>
          <w:sz w:val="20"/>
        </w:rPr>
      </w:pPr>
      <w:r w:rsidRPr="00290FF5">
        <w:rPr>
          <w:rFonts w:cs="Arial"/>
          <w:sz w:val="20"/>
        </w:rPr>
        <w:t xml:space="preserve">Too much of the sun’s </w:t>
      </w:r>
      <w:r>
        <w:rPr>
          <w:rFonts w:cs="Arial"/>
          <w:sz w:val="20"/>
        </w:rPr>
        <w:t>UV</w:t>
      </w:r>
      <w:r w:rsidRPr="00290FF5">
        <w:rPr>
          <w:rFonts w:cs="Arial"/>
          <w:sz w:val="20"/>
        </w:rPr>
        <w:t xml:space="preserve"> can cause sunburn, skin and eye damage and skin cancer.</w:t>
      </w:r>
      <w:r>
        <w:rPr>
          <w:rFonts w:cs="Arial"/>
          <w:sz w:val="20"/>
        </w:rPr>
        <w:t xml:space="preserve"> </w:t>
      </w:r>
      <w:r w:rsidRPr="007637B0">
        <w:rPr>
          <w:rFonts w:cs="Arial"/>
          <w:sz w:val="20"/>
        </w:rPr>
        <w:t>Australia has one of the highest rates of skin cancer in the world, with two in three Australians developing some form of skin cancer before age 70.</w:t>
      </w:r>
    </w:p>
    <w:p w14:paraId="4310DD3B" w14:textId="77777777" w:rsidR="00E9028A" w:rsidRDefault="00E9028A" w:rsidP="009248A7">
      <w:pPr>
        <w:spacing w:after="0" w:line="240" w:lineRule="auto"/>
        <w:rPr>
          <w:rFonts w:cs="Arial"/>
          <w:sz w:val="20"/>
        </w:rPr>
      </w:pPr>
    </w:p>
    <w:p w14:paraId="2A306C3D" w14:textId="3C97CF70" w:rsidR="004B495F" w:rsidRDefault="009248A7" w:rsidP="009248A7">
      <w:pPr>
        <w:spacing w:after="0" w:line="240" w:lineRule="auto"/>
        <w:rPr>
          <w:rFonts w:cs="Arial"/>
          <w:sz w:val="20"/>
        </w:rPr>
      </w:pPr>
      <w:r>
        <w:rPr>
          <w:rFonts w:cs="Arial"/>
          <w:sz w:val="20"/>
        </w:rPr>
        <w:t>W</w:t>
      </w:r>
      <w:r w:rsidR="00F14D0E" w:rsidRPr="00E9028A">
        <w:rPr>
          <w:rFonts w:cs="Arial"/>
          <w:sz w:val="20"/>
        </w:rPr>
        <w:t>h</w:t>
      </w:r>
      <w:r w:rsidR="00E9539D" w:rsidRPr="00E9028A">
        <w:rPr>
          <w:rFonts w:cs="Arial"/>
          <w:sz w:val="20"/>
        </w:rPr>
        <w:t>ile</w:t>
      </w:r>
      <w:r w:rsidR="00F14D0E" w:rsidRPr="00E9028A">
        <w:rPr>
          <w:rFonts w:cs="Arial"/>
          <w:sz w:val="20"/>
        </w:rPr>
        <w:t xml:space="preserve"> playing or watching sport</w:t>
      </w:r>
      <w:r w:rsidR="00E9539D" w:rsidRPr="00E9028A">
        <w:rPr>
          <w:rFonts w:cs="Arial"/>
          <w:sz w:val="20"/>
        </w:rPr>
        <w:t>, people are exposed to the sun’s UV for long periods of time.</w:t>
      </w:r>
      <w:r w:rsidR="00F14D0E" w:rsidRPr="00E9028A">
        <w:rPr>
          <w:rFonts w:cs="Arial"/>
          <w:sz w:val="20"/>
        </w:rPr>
        <w:t xml:space="preserve"> </w:t>
      </w:r>
    </w:p>
    <w:p w14:paraId="26FDD47B" w14:textId="77777777" w:rsidR="009248A7" w:rsidRPr="00E9028A" w:rsidRDefault="009248A7" w:rsidP="009248A7">
      <w:pPr>
        <w:spacing w:after="0" w:line="240" w:lineRule="auto"/>
        <w:rPr>
          <w:rFonts w:cs="Arial"/>
          <w:sz w:val="20"/>
        </w:rPr>
      </w:pPr>
    </w:p>
    <w:p w14:paraId="1EB51BD8" w14:textId="69481071" w:rsidR="004B495F" w:rsidRPr="00E9028A" w:rsidRDefault="004B495F" w:rsidP="009248A7">
      <w:pPr>
        <w:spacing w:after="0" w:line="240" w:lineRule="auto"/>
        <w:rPr>
          <w:rFonts w:cs="Arial"/>
          <w:sz w:val="20"/>
        </w:rPr>
      </w:pPr>
      <w:r w:rsidRPr="00E9028A">
        <w:rPr>
          <w:rFonts w:cs="Arial"/>
          <w:sz w:val="20"/>
        </w:rPr>
        <w:t xml:space="preserve">Sporting clubs and organisations have a responsibility under health and safety legislation to provide and maintain a safe working environment for staff, volunteers, players and spectators. By minimising UV harms, </w:t>
      </w:r>
      <w:r w:rsidR="00DB0169">
        <w:rPr>
          <w:rFonts w:cs="Arial"/>
          <w:sz w:val="20"/>
        </w:rPr>
        <w:t>we aim to</w:t>
      </w:r>
      <w:r w:rsidRPr="00E9028A">
        <w:rPr>
          <w:rFonts w:cs="Arial"/>
          <w:sz w:val="20"/>
        </w:rPr>
        <w:t xml:space="preserve"> fulfil this obligation and duty of care.</w:t>
      </w:r>
    </w:p>
    <w:p w14:paraId="24F9E7BA" w14:textId="77777777" w:rsidR="000423E6" w:rsidRDefault="000423E6" w:rsidP="00F14D0E">
      <w:pPr>
        <w:rPr>
          <w:rFonts w:eastAsia="MS Mincho"/>
          <w:sz w:val="20"/>
          <w:szCs w:val="24"/>
        </w:rPr>
      </w:pPr>
    </w:p>
    <w:p w14:paraId="223B99E2" w14:textId="646B9F1E" w:rsidR="000423E6" w:rsidRDefault="001C132E" w:rsidP="000423E6">
      <w:pPr>
        <w:spacing w:after="120"/>
        <w:ind w:left="709" w:hanging="709"/>
        <w:rPr>
          <w:rFonts w:eastAsia="MS Mincho" w:cs="Arial"/>
          <w:b/>
          <w:sz w:val="24"/>
          <w:szCs w:val="28"/>
        </w:rPr>
      </w:pPr>
      <w:r>
        <w:rPr>
          <w:rFonts w:eastAsia="MS Mincho" w:cs="Arial"/>
          <w:b/>
          <w:sz w:val="24"/>
          <w:szCs w:val="28"/>
        </w:rPr>
        <w:t>Sun protection times</w:t>
      </w:r>
    </w:p>
    <w:p w14:paraId="692BB30F" w14:textId="4B69A571" w:rsidR="00981A12" w:rsidRPr="00981A12" w:rsidRDefault="00981A12" w:rsidP="00981A12">
      <w:pPr>
        <w:pStyle w:val="ListParagraph"/>
        <w:keepNext/>
        <w:numPr>
          <w:ilvl w:val="0"/>
          <w:numId w:val="8"/>
        </w:numPr>
        <w:outlineLvl w:val="3"/>
        <w:rPr>
          <w:rFonts w:ascii="Arial" w:eastAsia="Times New Roman" w:hAnsi="Arial" w:cs="Arial"/>
          <w:b/>
          <w:i/>
          <w:iCs/>
          <w:sz w:val="20"/>
          <w:szCs w:val="20"/>
          <w:lang w:val="en-AU"/>
        </w:rPr>
      </w:pPr>
      <w:r w:rsidRPr="00981A12">
        <w:rPr>
          <w:rFonts w:ascii="Arial" w:eastAsia="Times New Roman" w:hAnsi="Arial" w:cs="Arial"/>
          <w:sz w:val="20"/>
          <w:szCs w:val="20"/>
        </w:rPr>
        <w:t xml:space="preserve">To assist with the implementation of this policy, club officials, coaches and participants are encouraged to access the daily local sun protection times via the </w:t>
      </w:r>
      <w:hyperlink r:id="rId8" w:history="1">
        <w:r w:rsidRPr="00981A12">
          <w:rPr>
            <w:rStyle w:val="Hyperlink"/>
            <w:rFonts w:ascii="Arial" w:eastAsia="Times New Roman" w:hAnsi="Arial" w:cs="Arial"/>
            <w:sz w:val="20"/>
            <w:szCs w:val="20"/>
          </w:rPr>
          <w:t>SunSmart widget</w:t>
        </w:r>
      </w:hyperlink>
      <w:r w:rsidRPr="00981A12">
        <w:rPr>
          <w:rFonts w:ascii="Arial" w:eastAsia="Times New Roman" w:hAnsi="Arial" w:cs="Arial"/>
          <w:sz w:val="20"/>
          <w:szCs w:val="20"/>
        </w:rPr>
        <w:t xml:space="preserve"> on the club’s website, the free </w:t>
      </w:r>
      <w:hyperlink r:id="rId9" w:history="1">
        <w:r w:rsidRPr="00981A12">
          <w:rPr>
            <w:rStyle w:val="Hyperlink"/>
            <w:rFonts w:ascii="Arial" w:eastAsia="Times New Roman" w:hAnsi="Arial" w:cs="Arial"/>
            <w:sz w:val="20"/>
            <w:szCs w:val="20"/>
          </w:rPr>
          <w:t>SunSmart app</w:t>
        </w:r>
      </w:hyperlink>
      <w:r w:rsidRPr="00981A12">
        <w:rPr>
          <w:rFonts w:ascii="Arial" w:eastAsia="Times New Roman" w:hAnsi="Arial" w:cs="Arial"/>
          <w:sz w:val="20"/>
          <w:szCs w:val="20"/>
        </w:rPr>
        <w:t>, or at</w:t>
      </w:r>
      <w:r w:rsidRPr="00981A12">
        <w:rPr>
          <w:rFonts w:ascii="Arial" w:eastAsia="Times New Roman" w:hAnsi="Arial" w:cs="Arial"/>
          <w:sz w:val="20"/>
          <w:szCs w:val="20"/>
          <w:lang w:val="en-AU"/>
        </w:rPr>
        <w:t xml:space="preserve"> </w:t>
      </w:r>
      <w:hyperlink r:id="rId10" w:history="1">
        <w:r w:rsidRPr="00981A12">
          <w:rPr>
            <w:rFonts w:ascii="Arial" w:eastAsia="Times New Roman" w:hAnsi="Arial" w:cs="Arial"/>
            <w:color w:val="0000FF"/>
            <w:sz w:val="20"/>
            <w:szCs w:val="20"/>
            <w:u w:val="single"/>
            <w:lang w:val="en-AU"/>
          </w:rPr>
          <w:t>sunsmart.com.au</w:t>
        </w:r>
      </w:hyperlink>
      <w:r w:rsidRPr="00981A12">
        <w:rPr>
          <w:rFonts w:ascii="Arial" w:eastAsia="Times New Roman" w:hAnsi="Arial" w:cs="Arial"/>
          <w:color w:val="0000FF"/>
          <w:sz w:val="20"/>
          <w:szCs w:val="20"/>
          <w:u w:val="single"/>
          <w:lang w:val="en-AU"/>
        </w:rPr>
        <w:t>.</w:t>
      </w:r>
      <w:bookmarkStart w:id="0" w:name="_Hlk55762186"/>
    </w:p>
    <w:p w14:paraId="4C813006" w14:textId="77777777" w:rsidR="00981A12" w:rsidRPr="001C132E" w:rsidRDefault="00981A12" w:rsidP="00981A12">
      <w:pPr>
        <w:pStyle w:val="ListParagraph"/>
        <w:keepNext/>
        <w:numPr>
          <w:ilvl w:val="0"/>
          <w:numId w:val="8"/>
        </w:numPr>
        <w:outlineLvl w:val="3"/>
        <w:rPr>
          <w:rFonts w:ascii="Arial" w:eastAsia="Times New Roman" w:hAnsi="Arial" w:cs="Arial"/>
          <w:b/>
          <w:i/>
          <w:iCs/>
          <w:sz w:val="20"/>
          <w:szCs w:val="20"/>
          <w:lang w:val="en-AU"/>
        </w:rPr>
      </w:pPr>
      <w:r w:rsidRPr="0022791D">
        <w:rPr>
          <w:rFonts w:ascii="Arial" w:eastAsia="Times New Roman" w:hAnsi="Arial" w:cs="Arial"/>
          <w:sz w:val="20"/>
          <w:szCs w:val="20"/>
        </w:rPr>
        <w:t>The sun protection measures lis</w:t>
      </w:r>
      <w:r>
        <w:rPr>
          <w:rFonts w:ascii="Arial" w:eastAsia="Times New Roman" w:hAnsi="Arial" w:cs="Arial"/>
          <w:sz w:val="20"/>
          <w:szCs w:val="20"/>
        </w:rPr>
        <w:t>t</w:t>
      </w:r>
      <w:r w:rsidRPr="0022791D">
        <w:rPr>
          <w:rFonts w:ascii="Arial" w:eastAsia="Times New Roman" w:hAnsi="Arial" w:cs="Arial"/>
          <w:sz w:val="20"/>
          <w:szCs w:val="20"/>
        </w:rPr>
        <w:t>ed are used for all outdoor activities during the</w:t>
      </w:r>
      <w:r w:rsidRPr="0022791D">
        <w:rPr>
          <w:rFonts w:ascii="Arial" w:eastAsia="Times New Roman" w:hAnsi="Arial" w:cs="Arial"/>
          <w:b/>
          <w:sz w:val="20"/>
          <w:szCs w:val="20"/>
        </w:rPr>
        <w:t xml:space="preserve"> daily local sun protection times. </w:t>
      </w:r>
      <w:bookmarkEnd w:id="0"/>
      <w:r w:rsidRPr="002A2239">
        <w:rPr>
          <w:rFonts w:ascii="Arial" w:eastAsia="Times New Roman" w:hAnsi="Arial" w:cs="Arial"/>
          <w:i/>
          <w:iCs/>
          <w:sz w:val="16"/>
          <w:szCs w:val="16"/>
        </w:rPr>
        <w:t>The sun protection times are a forecast from the Bureau of Meteorology for the time of day UV levels are forecast to reach 3 or higher. In Victoria, UV levels regularly reach 3 or higher from mid-August to the end of April.</w:t>
      </w:r>
    </w:p>
    <w:p w14:paraId="074DAE62" w14:textId="4A27A644" w:rsidR="001C132E" w:rsidRDefault="001C132E" w:rsidP="001C132E">
      <w:pPr>
        <w:pStyle w:val="ListParagraph"/>
        <w:keepNext/>
        <w:ind w:left="360"/>
        <w:outlineLvl w:val="3"/>
        <w:rPr>
          <w:rFonts w:ascii="Arial" w:eastAsia="Times New Roman" w:hAnsi="Arial" w:cs="Arial"/>
          <w:i/>
          <w:iCs/>
          <w:sz w:val="16"/>
          <w:szCs w:val="16"/>
        </w:rPr>
      </w:pPr>
    </w:p>
    <w:p w14:paraId="70BC0AAD" w14:textId="3BF21B0D" w:rsidR="00345F92" w:rsidRPr="001C132E" w:rsidRDefault="00DC7DF2" w:rsidP="00107E16">
      <w:pPr>
        <w:keepNext/>
        <w:numPr>
          <w:ilvl w:val="0"/>
          <w:numId w:val="8"/>
        </w:numPr>
        <w:outlineLvl w:val="3"/>
        <w:rPr>
          <w:rFonts w:eastAsia="MS Mincho"/>
        </w:rPr>
      </w:pPr>
      <w:r w:rsidRPr="00107E16">
        <w:rPr>
          <w:rFonts w:eastAsia="MS Mincho"/>
          <w:sz w:val="20"/>
        </w:rPr>
        <w:t>A combination of sun protection measures are needed during the daily local sun protection times</w:t>
      </w:r>
      <w:r w:rsidR="0085085E" w:rsidRPr="00107E16">
        <w:rPr>
          <w:rFonts w:eastAsia="MS Mincho"/>
          <w:sz w:val="20"/>
        </w:rPr>
        <w:t xml:space="preserve">. </w:t>
      </w:r>
    </w:p>
    <w:p w14:paraId="13D9AB9F" w14:textId="77777777" w:rsidR="001C132E" w:rsidRDefault="001C132E" w:rsidP="001C132E">
      <w:pPr>
        <w:pStyle w:val="ListParagraph"/>
      </w:pPr>
    </w:p>
    <w:p w14:paraId="59E8957F" w14:textId="77777777" w:rsidR="00981A12" w:rsidRDefault="00981A12" w:rsidP="003A6854">
      <w:pPr>
        <w:spacing w:after="120"/>
        <w:rPr>
          <w:rFonts w:eastAsia="MS Mincho" w:cs="Arial"/>
          <w:b/>
          <w:sz w:val="24"/>
          <w:szCs w:val="28"/>
        </w:rPr>
      </w:pPr>
    </w:p>
    <w:p w14:paraId="2C578523" w14:textId="77777777" w:rsidR="00981A12" w:rsidRDefault="00981A12" w:rsidP="003A6854">
      <w:pPr>
        <w:spacing w:after="120"/>
        <w:rPr>
          <w:rFonts w:eastAsia="MS Mincho" w:cs="Arial"/>
          <w:b/>
          <w:sz w:val="24"/>
          <w:szCs w:val="28"/>
        </w:rPr>
      </w:pPr>
    </w:p>
    <w:p w14:paraId="46E5B883" w14:textId="77777777" w:rsidR="00981A12" w:rsidRDefault="00981A12" w:rsidP="003A6854">
      <w:pPr>
        <w:spacing w:after="120"/>
        <w:rPr>
          <w:rFonts w:eastAsia="MS Mincho" w:cs="Arial"/>
          <w:b/>
          <w:sz w:val="24"/>
          <w:szCs w:val="28"/>
        </w:rPr>
      </w:pPr>
    </w:p>
    <w:p w14:paraId="5233A236" w14:textId="77777777" w:rsidR="00981A12" w:rsidRDefault="00981A12" w:rsidP="003A6854">
      <w:pPr>
        <w:spacing w:after="120"/>
        <w:rPr>
          <w:rFonts w:eastAsia="MS Mincho" w:cs="Arial"/>
          <w:b/>
          <w:sz w:val="24"/>
          <w:szCs w:val="28"/>
        </w:rPr>
      </w:pPr>
    </w:p>
    <w:p w14:paraId="52E20146" w14:textId="77777777" w:rsidR="00DB0169" w:rsidRDefault="00DB0169" w:rsidP="003A6854">
      <w:pPr>
        <w:spacing w:after="120"/>
        <w:rPr>
          <w:rFonts w:eastAsia="MS Mincho" w:cs="Arial"/>
          <w:b/>
          <w:sz w:val="24"/>
          <w:szCs w:val="28"/>
        </w:rPr>
      </w:pPr>
    </w:p>
    <w:p w14:paraId="17DF1EE7" w14:textId="77777777" w:rsidR="00DB0169" w:rsidRDefault="00DB0169" w:rsidP="003A6854">
      <w:pPr>
        <w:spacing w:after="120"/>
        <w:rPr>
          <w:rFonts w:eastAsia="MS Mincho" w:cs="Arial"/>
          <w:b/>
          <w:sz w:val="24"/>
          <w:szCs w:val="28"/>
        </w:rPr>
      </w:pPr>
    </w:p>
    <w:p w14:paraId="5D7E2EA4" w14:textId="77777777" w:rsidR="00DB0169" w:rsidRDefault="00DB0169" w:rsidP="003A6854">
      <w:pPr>
        <w:spacing w:after="120"/>
        <w:rPr>
          <w:rFonts w:eastAsia="MS Mincho" w:cs="Arial"/>
          <w:b/>
          <w:sz w:val="24"/>
          <w:szCs w:val="28"/>
        </w:rPr>
      </w:pPr>
    </w:p>
    <w:p w14:paraId="3EB7829E" w14:textId="65B14A59" w:rsidR="00797C38" w:rsidRDefault="00797C38" w:rsidP="003A6854">
      <w:pPr>
        <w:spacing w:after="120"/>
        <w:rPr>
          <w:rFonts w:eastAsia="MS Mincho"/>
          <w:b/>
        </w:rPr>
      </w:pPr>
      <w:r w:rsidRPr="003A6854">
        <w:rPr>
          <w:rFonts w:eastAsia="MS Mincho" w:cs="Arial"/>
          <w:b/>
          <w:sz w:val="24"/>
          <w:szCs w:val="28"/>
        </w:rPr>
        <w:t>Schedules, fixtures and rule modifications</w:t>
      </w:r>
      <w:r>
        <w:rPr>
          <w:rFonts w:eastAsia="MS Mincho"/>
          <w:b/>
        </w:rPr>
        <w:t xml:space="preserve"> (including a cancellation policy)</w:t>
      </w:r>
    </w:p>
    <w:p w14:paraId="211ACC8E" w14:textId="77777777" w:rsidR="00226825" w:rsidRDefault="00797C38" w:rsidP="000B252F">
      <w:pPr>
        <w:pStyle w:val="ListBullet"/>
      </w:pPr>
      <w:r w:rsidRPr="000C0F4D">
        <w:t xml:space="preserve">Where possible, training, events and competitions are scheduled </w:t>
      </w:r>
      <w:r w:rsidR="00790C25">
        <w:t xml:space="preserve">to </w:t>
      </w:r>
      <w:r w:rsidR="00D6333C">
        <w:t>minimis</w:t>
      </w:r>
      <w:r w:rsidR="00A41803">
        <w:t>e exposure to UV and heat</w:t>
      </w:r>
      <w:r w:rsidR="00790C25">
        <w:t>.</w:t>
      </w:r>
      <w:r w:rsidR="00226825" w:rsidRPr="000C0F4D">
        <w:t xml:space="preserve"> </w:t>
      </w:r>
    </w:p>
    <w:p w14:paraId="7D8BC441" w14:textId="4992DD2A" w:rsidR="009D55AA" w:rsidRPr="00DB0169" w:rsidRDefault="00797C38" w:rsidP="001C132E">
      <w:pPr>
        <w:pStyle w:val="ListBullet"/>
        <w:tabs>
          <w:tab w:val="left" w:pos="284"/>
        </w:tabs>
        <w:spacing w:after="120"/>
        <w:ind w:left="284" w:hanging="284"/>
        <w:rPr>
          <w:rFonts w:eastAsia="MS Mincho"/>
          <w:szCs w:val="24"/>
        </w:rPr>
      </w:pPr>
      <w:r w:rsidRPr="000C0F4D">
        <w:t xml:space="preserve">Cancellation of training, events or competition occurs according to the rules of </w:t>
      </w:r>
      <w:r w:rsidR="00EB405E" w:rsidRPr="000C0F4D">
        <w:t>&lt;Insert state Sports Association or governing body&gt;</w:t>
      </w:r>
      <w:r w:rsidRPr="000C0F4D">
        <w:t>) when high risk conditions are forecast.</w:t>
      </w:r>
    </w:p>
    <w:p w14:paraId="75F4F868" w14:textId="7404C814" w:rsidR="00797C38" w:rsidRPr="00A41803" w:rsidRDefault="00797C38" w:rsidP="00981A12">
      <w:pPr>
        <w:tabs>
          <w:tab w:val="left" w:pos="0"/>
        </w:tabs>
        <w:spacing w:after="120"/>
        <w:rPr>
          <w:rFonts w:eastAsia="MS Mincho"/>
          <w:sz w:val="20"/>
          <w:szCs w:val="24"/>
        </w:rPr>
      </w:pPr>
      <w:r w:rsidRPr="00A41803">
        <w:rPr>
          <w:rFonts w:eastAsia="MS Mincho"/>
          <w:sz w:val="20"/>
          <w:szCs w:val="24"/>
        </w:rPr>
        <w:t xml:space="preserve">Where it is not possible to avoid peak UV and heat periods, the following </w:t>
      </w:r>
      <w:r w:rsidR="00981A12">
        <w:rPr>
          <w:rFonts w:eastAsia="MS Mincho"/>
          <w:sz w:val="20"/>
          <w:szCs w:val="24"/>
        </w:rPr>
        <w:t>measures</w:t>
      </w:r>
      <w:r w:rsidRPr="00A41803">
        <w:rPr>
          <w:rFonts w:eastAsia="MS Mincho"/>
          <w:sz w:val="20"/>
          <w:szCs w:val="24"/>
        </w:rPr>
        <w:t xml:space="preserve"> are </w:t>
      </w:r>
      <w:r w:rsidR="00981A12">
        <w:rPr>
          <w:rFonts w:eastAsia="MS Mincho"/>
          <w:sz w:val="20"/>
          <w:szCs w:val="24"/>
        </w:rPr>
        <w:t>considered</w:t>
      </w:r>
      <w:r w:rsidRPr="00A41803">
        <w:rPr>
          <w:rFonts w:eastAsia="MS Mincho"/>
          <w:sz w:val="20"/>
          <w:szCs w:val="24"/>
        </w:rPr>
        <w:t xml:space="preserve"> to minimise risk</w:t>
      </w:r>
      <w:r w:rsidR="00981A12">
        <w:rPr>
          <w:rFonts w:eastAsia="MS Mincho"/>
          <w:sz w:val="20"/>
          <w:szCs w:val="24"/>
        </w:rPr>
        <w:t>s</w:t>
      </w:r>
      <w:r w:rsidRPr="00A41803">
        <w:rPr>
          <w:rFonts w:eastAsia="MS Mincho"/>
          <w:sz w:val="20"/>
          <w:szCs w:val="24"/>
        </w:rPr>
        <w:t>:</w:t>
      </w:r>
    </w:p>
    <w:p w14:paraId="51EAA54B" w14:textId="77777777" w:rsidR="00797C38" w:rsidRDefault="00797C38" w:rsidP="000B252F">
      <w:pPr>
        <w:pStyle w:val="ListBullet"/>
      </w:pPr>
      <w:r w:rsidRPr="000C0F4D">
        <w:t>Warm-up activities are limited in duration and intensity.</w:t>
      </w:r>
    </w:p>
    <w:p w14:paraId="31D3FD4C" w14:textId="77777777" w:rsidR="00797C38" w:rsidRPr="000C0F4D" w:rsidRDefault="00797C38" w:rsidP="000B252F">
      <w:pPr>
        <w:pStyle w:val="ListBullet"/>
      </w:pPr>
      <w:r w:rsidRPr="000C0F4D">
        <w:t>The duration of the activity is reduced.</w:t>
      </w:r>
    </w:p>
    <w:p w14:paraId="2CA9184A" w14:textId="77777777" w:rsidR="00797C38" w:rsidRPr="000C0F4D" w:rsidRDefault="00797C38" w:rsidP="000B252F">
      <w:pPr>
        <w:pStyle w:val="ListBullet"/>
      </w:pPr>
      <w:r w:rsidRPr="000C0F4D">
        <w:t>Activities start earlier in the morning or later in the evening.</w:t>
      </w:r>
    </w:p>
    <w:p w14:paraId="6E1593E4" w14:textId="77777777" w:rsidR="00797C38" w:rsidRPr="000C0F4D" w:rsidRDefault="00797C38" w:rsidP="000B252F">
      <w:pPr>
        <w:pStyle w:val="ListBullet"/>
      </w:pPr>
      <w:r w:rsidRPr="000C0F4D">
        <w:t>Rest breaks and opportunities to seek shade and rehydrate are increased.</w:t>
      </w:r>
    </w:p>
    <w:p w14:paraId="4CD776D5" w14:textId="77777777" w:rsidR="00797C38" w:rsidRPr="000C0F4D" w:rsidRDefault="00797C38" w:rsidP="000B252F">
      <w:pPr>
        <w:pStyle w:val="ListBullet"/>
      </w:pPr>
      <w:r w:rsidRPr="000C0F4D">
        <w:t>Officials rotate out of the sun more frequently than usual.</w:t>
      </w:r>
    </w:p>
    <w:p w14:paraId="00F69D87" w14:textId="77777777" w:rsidR="00797C38" w:rsidRPr="000C0F4D" w:rsidRDefault="00797C38" w:rsidP="000B252F">
      <w:pPr>
        <w:pStyle w:val="ListBullet"/>
      </w:pPr>
      <w:r w:rsidRPr="000C0F4D">
        <w:t>Player interchange and substitution is used more frequently than usual.</w:t>
      </w:r>
    </w:p>
    <w:p w14:paraId="1005F6D9" w14:textId="77777777" w:rsidR="00797C38" w:rsidRPr="000C0F4D" w:rsidRDefault="00797C38" w:rsidP="000B252F">
      <w:pPr>
        <w:pStyle w:val="ListBullet"/>
      </w:pPr>
      <w:r w:rsidRPr="000C0F4D">
        <w:t>Activity is held at an alternative venue (e.g. training at a pool).</w:t>
      </w:r>
    </w:p>
    <w:p w14:paraId="4FDB9C27" w14:textId="77777777" w:rsidR="00797C38" w:rsidRPr="000C0F4D" w:rsidRDefault="00797C38" w:rsidP="000B252F">
      <w:pPr>
        <w:pStyle w:val="ListBullet"/>
      </w:pPr>
      <w:r w:rsidRPr="000C0F4D">
        <w:t>Officials, coaches and senior members act as role models by wearing sun-protective clothing and hats, applying sunscreen and seeking shade wherever possible.</w:t>
      </w:r>
    </w:p>
    <w:p w14:paraId="370267C9" w14:textId="77777777" w:rsidR="00797C38" w:rsidRDefault="00797C38" w:rsidP="00797C38">
      <w:pPr>
        <w:spacing w:after="120"/>
        <w:ind w:left="709" w:hanging="283"/>
        <w:rPr>
          <w:rFonts w:eastAsia="MS Mincho"/>
        </w:rPr>
      </w:pPr>
    </w:p>
    <w:p w14:paraId="7254637B" w14:textId="2154A6FE" w:rsidR="00741E71" w:rsidRPr="003A6854" w:rsidRDefault="00741E71" w:rsidP="00797C38">
      <w:pPr>
        <w:spacing w:after="120"/>
        <w:ind w:left="709" w:hanging="709"/>
        <w:rPr>
          <w:rFonts w:eastAsia="MS Mincho" w:cs="Arial"/>
          <w:b/>
          <w:sz w:val="24"/>
          <w:szCs w:val="28"/>
        </w:rPr>
      </w:pPr>
      <w:r w:rsidRPr="003A6854">
        <w:rPr>
          <w:rFonts w:eastAsia="MS Mincho" w:cs="Arial"/>
          <w:b/>
          <w:sz w:val="24"/>
          <w:szCs w:val="28"/>
        </w:rPr>
        <w:t>Sun protection measures</w:t>
      </w:r>
    </w:p>
    <w:p w14:paraId="2A79613E" w14:textId="77777777" w:rsidR="00741E71" w:rsidRDefault="00741E71" w:rsidP="003A6854">
      <w:pPr>
        <w:numPr>
          <w:ilvl w:val="0"/>
          <w:numId w:val="6"/>
        </w:numPr>
        <w:spacing w:after="120"/>
        <w:rPr>
          <w:rFonts w:eastAsia="MS Mincho"/>
          <w:b/>
        </w:rPr>
      </w:pPr>
      <w:r>
        <w:rPr>
          <w:rFonts w:eastAsia="MS Mincho"/>
          <w:b/>
        </w:rPr>
        <w:t xml:space="preserve">Clothing </w:t>
      </w:r>
    </w:p>
    <w:p w14:paraId="0D944F3C" w14:textId="77777777" w:rsidR="00741E71" w:rsidRPr="000C0F4D" w:rsidRDefault="00741E71" w:rsidP="00DB0169">
      <w:pPr>
        <w:pStyle w:val="ListBullet"/>
        <w:numPr>
          <w:ilvl w:val="0"/>
          <w:numId w:val="12"/>
        </w:numPr>
        <w:ind w:left="426" w:hanging="426"/>
      </w:pPr>
      <w:r w:rsidRPr="000C0F4D">
        <w:t xml:space="preserve">Sun-protective clothing is included as part of on and off-field uniform and uniform for officials and volunteers. </w:t>
      </w:r>
    </w:p>
    <w:p w14:paraId="0DB05DC2" w14:textId="1E759DEE" w:rsidR="00741E71" w:rsidRPr="000C0F4D" w:rsidRDefault="00741E71" w:rsidP="00DB0169">
      <w:pPr>
        <w:pStyle w:val="ListBullet"/>
        <w:numPr>
          <w:ilvl w:val="0"/>
          <w:numId w:val="12"/>
        </w:numPr>
        <w:ind w:left="426" w:hanging="426"/>
      </w:pPr>
      <w:r w:rsidRPr="000C0F4D">
        <w:t xml:space="preserve">Tops/jerseys are made from UPF (UV </w:t>
      </w:r>
      <w:r w:rsidR="00DB0169">
        <w:t>P</w:t>
      </w:r>
      <w:r w:rsidRPr="000C0F4D">
        <w:t xml:space="preserve">rotection </w:t>
      </w:r>
      <w:r w:rsidR="00DB0169">
        <w:t>F</w:t>
      </w:r>
      <w:r w:rsidRPr="000C0F4D">
        <w:t>actor) 50+ material and have long sleeves and a collar.</w:t>
      </w:r>
    </w:p>
    <w:p w14:paraId="42098E5A" w14:textId="77777777" w:rsidR="00741E71" w:rsidRDefault="00741E71" w:rsidP="00DB0169">
      <w:pPr>
        <w:pStyle w:val="ListBullet"/>
        <w:numPr>
          <w:ilvl w:val="0"/>
          <w:numId w:val="12"/>
        </w:numPr>
        <w:ind w:left="426" w:hanging="426"/>
      </w:pPr>
      <w:r w:rsidRPr="000C0F4D">
        <w:t>Tops/jerseys are loose</w:t>
      </w:r>
      <w:r w:rsidR="002D4F9D">
        <w:t>-</w:t>
      </w:r>
      <w:r w:rsidRPr="000C0F4D">
        <w:t>fitting and lightweight.</w:t>
      </w:r>
    </w:p>
    <w:p w14:paraId="03A6F95A" w14:textId="25928E42" w:rsidR="00741E71" w:rsidRDefault="009D55AA" w:rsidP="00DB0169">
      <w:pPr>
        <w:pStyle w:val="ListBullet"/>
        <w:numPr>
          <w:ilvl w:val="0"/>
          <w:numId w:val="12"/>
        </w:numPr>
        <w:ind w:left="426" w:hanging="426"/>
      </w:pPr>
      <w:r>
        <w:t>Where the competition uniform does not provide adequate sun protection, partici</w:t>
      </w:r>
      <w:r w:rsidR="00052204">
        <w:t>pants are reminded to apply SPF</w:t>
      </w:r>
      <w:r>
        <w:t>30</w:t>
      </w:r>
      <w:r w:rsidR="00894B7C">
        <w:t xml:space="preserve"> </w:t>
      </w:r>
      <w:r w:rsidR="00052204">
        <w:t>(</w:t>
      </w:r>
      <w:r w:rsidR="00894B7C">
        <w:t>or higher</w:t>
      </w:r>
      <w:r w:rsidR="00052204">
        <w:t>) broad-spectrum, water-resistant</w:t>
      </w:r>
      <w:r>
        <w:t xml:space="preserve"> sunscreen to all exposed skin and wear covering clothing whilst not on the field</w:t>
      </w:r>
      <w:r w:rsidR="00741E71" w:rsidRPr="000C0F4D">
        <w:t>.</w:t>
      </w:r>
    </w:p>
    <w:p w14:paraId="7BAD3CE3" w14:textId="77777777" w:rsidR="004C2C16" w:rsidRDefault="004C2C16" w:rsidP="000B252F">
      <w:pPr>
        <w:pStyle w:val="ListBullet"/>
        <w:numPr>
          <w:ilvl w:val="0"/>
          <w:numId w:val="0"/>
        </w:numPr>
        <w:ind w:left="142"/>
      </w:pPr>
    </w:p>
    <w:p w14:paraId="37B89F54" w14:textId="50E60EAE" w:rsidR="00741E71" w:rsidRDefault="00741E71" w:rsidP="00107E16">
      <w:pPr>
        <w:numPr>
          <w:ilvl w:val="0"/>
          <w:numId w:val="6"/>
        </w:numPr>
        <w:spacing w:after="120"/>
        <w:rPr>
          <w:rFonts w:eastAsia="MS Mincho"/>
          <w:b/>
        </w:rPr>
      </w:pPr>
      <w:r>
        <w:rPr>
          <w:rFonts w:eastAsia="MS Mincho"/>
          <w:b/>
        </w:rPr>
        <w:lastRenderedPageBreak/>
        <w:t>Sunscreen</w:t>
      </w:r>
    </w:p>
    <w:p w14:paraId="40C524BE" w14:textId="77777777" w:rsidR="00052204" w:rsidRDefault="00052204" w:rsidP="000B252F">
      <w:pPr>
        <w:pStyle w:val="ListBullet"/>
      </w:pPr>
      <w:r>
        <w:t>SPF</w:t>
      </w:r>
      <w:r w:rsidR="00741E71" w:rsidRPr="000C0F4D">
        <w:t>30</w:t>
      </w:r>
      <w:r>
        <w:t xml:space="preserve"> (</w:t>
      </w:r>
      <w:r w:rsidR="00894B7C">
        <w:t>or higher</w:t>
      </w:r>
      <w:r>
        <w:t>)</w:t>
      </w:r>
      <w:r w:rsidR="00741E71" w:rsidRPr="000C0F4D">
        <w:t xml:space="preserve"> broad</w:t>
      </w:r>
      <w:r>
        <w:t>-</w:t>
      </w:r>
      <w:r w:rsidR="00741E71" w:rsidRPr="000C0F4D">
        <w:t>spectrum, water</w:t>
      </w:r>
      <w:r>
        <w:t>-</w:t>
      </w:r>
      <w:r w:rsidR="00741E71" w:rsidRPr="000C0F4D">
        <w:t xml:space="preserve"> resistant sunscreen is promoted and/or provided to participants. </w:t>
      </w:r>
    </w:p>
    <w:p w14:paraId="661F74F2" w14:textId="77777777" w:rsidR="002E4BD6" w:rsidRPr="000C0F4D" w:rsidRDefault="002E4BD6" w:rsidP="000B252F">
      <w:pPr>
        <w:pStyle w:val="ListBullet"/>
      </w:pPr>
      <w:r w:rsidRPr="000C0F4D">
        <w:t xml:space="preserve">Participants are encouraged to apply sunscreen 20 minutes before training or playing and to reapply every two hours or immediately after </w:t>
      </w:r>
      <w:r w:rsidR="0085085E">
        <w:t xml:space="preserve">sweating, </w:t>
      </w:r>
      <w:r w:rsidRPr="000C0F4D">
        <w:t>swimming or toweling</w:t>
      </w:r>
      <w:r>
        <w:t xml:space="preserve"> dry.</w:t>
      </w:r>
    </w:p>
    <w:p w14:paraId="5FD665A4" w14:textId="0824B491" w:rsidR="00741E71" w:rsidRPr="000C0F4D" w:rsidRDefault="00741E71" w:rsidP="000B252F">
      <w:pPr>
        <w:pStyle w:val="ListBullet"/>
      </w:pPr>
      <w:r w:rsidRPr="000C0F4D">
        <w:t>Sunscreen is stored below 30°</w:t>
      </w:r>
      <w:r w:rsidR="002C0E7B">
        <w:t>C</w:t>
      </w:r>
      <w:r w:rsidRPr="000C0F4D">
        <w:t xml:space="preserve"> and replaced once it is past the </w:t>
      </w:r>
      <w:r w:rsidR="004C2C16">
        <w:t>expiry</w:t>
      </w:r>
      <w:r w:rsidRPr="000C0F4D">
        <w:t xml:space="preserve"> date.</w:t>
      </w:r>
    </w:p>
    <w:p w14:paraId="3F063CD7" w14:textId="77777777" w:rsidR="00741E71" w:rsidRDefault="002E4BD6" w:rsidP="000B252F">
      <w:pPr>
        <w:pStyle w:val="ListBullet"/>
      </w:pPr>
      <w:r>
        <w:t>P</w:t>
      </w:r>
      <w:r w:rsidR="00741E71" w:rsidRPr="000C0F4D">
        <w:t>articipants are encouraged to apply a generous amount of sunscreen (the equivalent of one teaspoon per limb).</w:t>
      </w:r>
    </w:p>
    <w:p w14:paraId="6D58CC09" w14:textId="77777777" w:rsidR="00741E71" w:rsidRPr="000C0F4D" w:rsidRDefault="00741E71" w:rsidP="000B252F">
      <w:pPr>
        <w:pStyle w:val="ListBullet"/>
      </w:pPr>
      <w:r w:rsidRPr="000C0F4D">
        <w:t>The first a</w:t>
      </w:r>
      <w:r w:rsidR="00052204">
        <w:t>id kit includes a supply of SPF</w:t>
      </w:r>
      <w:r w:rsidRPr="000C0F4D">
        <w:t>30</w:t>
      </w:r>
      <w:r w:rsidR="00894B7C">
        <w:t xml:space="preserve"> </w:t>
      </w:r>
      <w:r w:rsidR="00052204">
        <w:t>(</w:t>
      </w:r>
      <w:r w:rsidR="00894B7C">
        <w:t>or higher</w:t>
      </w:r>
      <w:r w:rsidR="00052204">
        <w:t>)</w:t>
      </w:r>
      <w:r w:rsidR="00894B7C">
        <w:t xml:space="preserve"> </w:t>
      </w:r>
      <w:r w:rsidRPr="000C0F4D">
        <w:t>broad</w:t>
      </w:r>
      <w:r w:rsidR="00345F92">
        <w:t>-</w:t>
      </w:r>
      <w:r w:rsidRPr="000C0F4D">
        <w:t>spect</w:t>
      </w:r>
      <w:r>
        <w:t>rum, water</w:t>
      </w:r>
      <w:r w:rsidR="00052204">
        <w:t>-</w:t>
      </w:r>
      <w:r>
        <w:t>resistant sunscreen.</w:t>
      </w:r>
    </w:p>
    <w:p w14:paraId="02985D80" w14:textId="77777777" w:rsidR="00741E71" w:rsidRDefault="00741E71" w:rsidP="0006416A">
      <w:pPr>
        <w:spacing w:after="120"/>
        <w:ind w:left="284" w:hanging="284"/>
        <w:rPr>
          <w:rFonts w:eastAsia="MS Mincho"/>
          <w:b/>
        </w:rPr>
      </w:pPr>
    </w:p>
    <w:p w14:paraId="2A479E17" w14:textId="77777777" w:rsidR="00741E71" w:rsidRDefault="00741E71" w:rsidP="003A6854">
      <w:pPr>
        <w:numPr>
          <w:ilvl w:val="0"/>
          <w:numId w:val="6"/>
        </w:numPr>
        <w:spacing w:after="120"/>
        <w:rPr>
          <w:rFonts w:eastAsia="MS Mincho"/>
          <w:b/>
        </w:rPr>
      </w:pPr>
      <w:r>
        <w:rPr>
          <w:rFonts w:eastAsia="MS Mincho"/>
          <w:b/>
        </w:rPr>
        <w:t>Hats</w:t>
      </w:r>
    </w:p>
    <w:p w14:paraId="1888A0BE" w14:textId="77777777" w:rsidR="0085085E" w:rsidRPr="00107E16" w:rsidRDefault="00741E71" w:rsidP="000B252F">
      <w:pPr>
        <w:pStyle w:val="ListBullet"/>
        <w:rPr>
          <w:rFonts w:eastAsia="MS Mincho"/>
          <w:b/>
        </w:rPr>
      </w:pPr>
      <w:r w:rsidRPr="000C0F4D">
        <w:t>Wide-brimmed</w:t>
      </w:r>
      <w:r w:rsidR="003A6854">
        <w:t xml:space="preserve"> or </w:t>
      </w:r>
      <w:r>
        <w:t>bucket</w:t>
      </w:r>
      <w:r w:rsidRPr="000C0F4D">
        <w:t xml:space="preserve"> hats are included as part of the on and off-field uniform (even if they can't be worn in actual play). </w:t>
      </w:r>
    </w:p>
    <w:p w14:paraId="4C8B4EF9" w14:textId="77777777" w:rsidR="00797C38" w:rsidRPr="00741E71" w:rsidRDefault="00741E71" w:rsidP="000B252F">
      <w:pPr>
        <w:pStyle w:val="ListBullet"/>
        <w:rPr>
          <w:rFonts w:eastAsia="MS Mincho"/>
          <w:b/>
        </w:rPr>
      </w:pPr>
      <w:r w:rsidRPr="000C0F4D">
        <w:t>Caps and visors do not provide adequate sun protection to the face</w:t>
      </w:r>
      <w:r w:rsidR="003A6854">
        <w:t>, ears</w:t>
      </w:r>
      <w:r w:rsidRPr="000C0F4D">
        <w:t xml:space="preserve"> and neck</w:t>
      </w:r>
      <w:r w:rsidR="00894B7C">
        <w:t xml:space="preserve"> and are not recommended</w:t>
      </w:r>
      <w:r w:rsidR="0085085E">
        <w:t xml:space="preserve"> for extended sun protection but may be used</w:t>
      </w:r>
      <w:r w:rsidR="00B84BC4">
        <w:t>, in combination with sunscreen on parts of skin not covered,</w:t>
      </w:r>
      <w:r w:rsidR="0085085E">
        <w:t xml:space="preserve"> as an interim measure for on-field play or training</w:t>
      </w:r>
      <w:r w:rsidRPr="000C0F4D">
        <w:t>.</w:t>
      </w:r>
    </w:p>
    <w:p w14:paraId="176177E8" w14:textId="77777777" w:rsidR="00741E71" w:rsidRDefault="00741E71" w:rsidP="000B252F">
      <w:pPr>
        <w:pStyle w:val="ListBullet"/>
        <w:numPr>
          <w:ilvl w:val="0"/>
          <w:numId w:val="0"/>
        </w:numPr>
        <w:ind w:left="360"/>
      </w:pPr>
    </w:p>
    <w:p w14:paraId="1141C3C5" w14:textId="77777777" w:rsidR="00741E71" w:rsidRDefault="00741E71" w:rsidP="003A6854">
      <w:pPr>
        <w:numPr>
          <w:ilvl w:val="0"/>
          <w:numId w:val="6"/>
        </w:numPr>
        <w:spacing w:after="120"/>
        <w:rPr>
          <w:rFonts w:eastAsia="MS Mincho"/>
          <w:b/>
        </w:rPr>
      </w:pPr>
      <w:r>
        <w:rPr>
          <w:rFonts w:eastAsia="MS Mincho"/>
          <w:b/>
        </w:rPr>
        <w:t>Shade</w:t>
      </w:r>
    </w:p>
    <w:p w14:paraId="230010CB" w14:textId="77777777" w:rsidR="00797C38" w:rsidRDefault="00797C38" w:rsidP="000B252F">
      <w:pPr>
        <w:pStyle w:val="ListBullet"/>
      </w:pPr>
      <w:r w:rsidRPr="000C0F4D">
        <w:t>An assessment of existing shade has been conducted at commonly used outdoor venues.</w:t>
      </w:r>
    </w:p>
    <w:p w14:paraId="54910660" w14:textId="77777777" w:rsidR="002E4BD6" w:rsidRDefault="002E4BD6" w:rsidP="000B252F">
      <w:pPr>
        <w:pStyle w:val="ListBullet"/>
      </w:pPr>
      <w:r w:rsidRPr="000C0F4D">
        <w:t>When not actively playing or between individual events, participants are</w:t>
      </w:r>
      <w:r>
        <w:t xml:space="preserve"> able to rest in shaded areas. </w:t>
      </w:r>
    </w:p>
    <w:p w14:paraId="5AAE676A" w14:textId="77777777" w:rsidR="002E4BD6" w:rsidRPr="000C0F4D" w:rsidRDefault="002E4BD6" w:rsidP="000B252F">
      <w:pPr>
        <w:pStyle w:val="ListBullet"/>
      </w:pPr>
      <w:r w:rsidRPr="000C0F4D">
        <w:t>Where there is insufficient natural or built shade, temporary shade structures are provided or participants are notified to bring their own temporary s</w:t>
      </w:r>
      <w:r>
        <w:t>hade (e.g. tents or umbrellas).</w:t>
      </w:r>
    </w:p>
    <w:p w14:paraId="6FC245D7" w14:textId="77777777" w:rsidR="00797C38" w:rsidRPr="000C0F4D" w:rsidRDefault="00D06F67" w:rsidP="000B252F">
      <w:pPr>
        <w:pStyle w:val="ListBullet"/>
      </w:pPr>
      <w:r>
        <w:t>S</w:t>
      </w:r>
      <w:r w:rsidR="00797C38" w:rsidRPr="000C0F4D">
        <w:t xml:space="preserve">hade from buildings, trees and other structures is </w:t>
      </w:r>
      <w:r>
        <w:t>used</w:t>
      </w:r>
      <w:r w:rsidRPr="000C0F4D">
        <w:t xml:space="preserve"> </w:t>
      </w:r>
      <w:r w:rsidR="00797C38" w:rsidRPr="000C0F4D">
        <w:t xml:space="preserve">where possible (e.g. for player interchange, </w:t>
      </w:r>
      <w:r w:rsidR="006928BD" w:rsidRPr="000C0F4D">
        <w:t>marsha</w:t>
      </w:r>
      <w:r>
        <w:t>l</w:t>
      </w:r>
      <w:r w:rsidR="006928BD" w:rsidRPr="000C0F4D">
        <w:t>ling</w:t>
      </w:r>
      <w:r w:rsidR="00797C38" w:rsidRPr="000C0F4D">
        <w:t xml:space="preserve"> areas, spectator areas). </w:t>
      </w:r>
    </w:p>
    <w:p w14:paraId="0AFE3E5F" w14:textId="77777777" w:rsidR="00797C38" w:rsidRPr="000C0F4D" w:rsidRDefault="006928BD" w:rsidP="000B252F">
      <w:pPr>
        <w:pStyle w:val="ListBullet"/>
      </w:pPr>
      <w:r w:rsidRPr="000C0F4D">
        <w:t>Marsha</w:t>
      </w:r>
      <w:r w:rsidR="00D06F67">
        <w:t>l</w:t>
      </w:r>
      <w:r w:rsidRPr="000C0F4D">
        <w:t>ling</w:t>
      </w:r>
      <w:r w:rsidR="00797C38" w:rsidRPr="000C0F4D">
        <w:t xml:space="preserve">, interchange and presentation ceremony areas are protected by shade. </w:t>
      </w:r>
    </w:p>
    <w:p w14:paraId="56AB8054" w14:textId="50E9BC43" w:rsidR="00797C38" w:rsidRDefault="00797C38" w:rsidP="000B252F">
      <w:pPr>
        <w:pStyle w:val="ListBullet"/>
      </w:pPr>
      <w:r w:rsidRPr="000C0F4D">
        <w:t xml:space="preserve">Participants and officials rotate to cooler, shaded areas. </w:t>
      </w:r>
    </w:p>
    <w:p w14:paraId="31E83593" w14:textId="345C1D13" w:rsidR="0006416A" w:rsidRDefault="0006416A" w:rsidP="000B252F">
      <w:pPr>
        <w:pStyle w:val="ListBullet"/>
        <w:numPr>
          <w:ilvl w:val="0"/>
          <w:numId w:val="0"/>
        </w:numPr>
        <w:ind w:left="142"/>
      </w:pPr>
    </w:p>
    <w:p w14:paraId="0C66EABD" w14:textId="00BAAB1A" w:rsidR="00797C38" w:rsidRPr="003A6854" w:rsidRDefault="00B14420" w:rsidP="00107E16">
      <w:pPr>
        <w:numPr>
          <w:ilvl w:val="0"/>
          <w:numId w:val="6"/>
        </w:numPr>
        <w:spacing w:after="120"/>
        <w:rPr>
          <w:b/>
        </w:rPr>
      </w:pPr>
      <w:r w:rsidRPr="003A6854">
        <w:rPr>
          <w:rFonts w:eastAsia="MS Mincho"/>
          <w:b/>
        </w:rPr>
        <w:t>Sunglasses</w:t>
      </w:r>
    </w:p>
    <w:p w14:paraId="63480E6E" w14:textId="77777777" w:rsidR="00797C38" w:rsidRPr="000C0F4D" w:rsidRDefault="00797C38" w:rsidP="000B252F">
      <w:pPr>
        <w:pStyle w:val="ListBullet"/>
      </w:pPr>
      <w:r w:rsidRPr="000C0F4D">
        <w:t>P</w:t>
      </w:r>
      <w:r w:rsidR="00F14D0E">
        <w:t xml:space="preserve">articipants are advised to wear </w:t>
      </w:r>
      <w:r w:rsidRPr="000C0F4D">
        <w:t>sunglasses that meet the Australian standard (ASNZS 1067:</w:t>
      </w:r>
      <w:r w:rsidR="007D6929" w:rsidRPr="000C0F4D">
        <w:t>20</w:t>
      </w:r>
      <w:r w:rsidR="007D6929">
        <w:t>16</w:t>
      </w:r>
      <w:r w:rsidRPr="000C0F4D">
        <w:t>).</w:t>
      </w:r>
    </w:p>
    <w:p w14:paraId="5E5E6D86" w14:textId="6745F98F" w:rsidR="00797C38" w:rsidRDefault="00797C38" w:rsidP="00797C38">
      <w:pPr>
        <w:spacing w:after="120"/>
        <w:ind w:left="709" w:hanging="283"/>
        <w:rPr>
          <w:rFonts w:eastAsia="MS Mincho"/>
        </w:rPr>
      </w:pPr>
    </w:p>
    <w:p w14:paraId="0B8CD9F7" w14:textId="77777777" w:rsidR="00DB0169" w:rsidRDefault="00DB0169" w:rsidP="00797C38">
      <w:pPr>
        <w:spacing w:after="120"/>
        <w:ind w:left="709" w:hanging="709"/>
        <w:rPr>
          <w:rFonts w:eastAsia="MS Mincho" w:cs="Arial"/>
          <w:b/>
          <w:sz w:val="24"/>
          <w:szCs w:val="28"/>
        </w:rPr>
      </w:pPr>
    </w:p>
    <w:p w14:paraId="555B396C" w14:textId="77777777" w:rsidR="00DB0169" w:rsidRDefault="00DB0169" w:rsidP="00797C38">
      <w:pPr>
        <w:spacing w:after="120"/>
        <w:ind w:left="709" w:hanging="709"/>
        <w:rPr>
          <w:rFonts w:eastAsia="MS Mincho" w:cs="Arial"/>
          <w:b/>
          <w:sz w:val="24"/>
          <w:szCs w:val="28"/>
        </w:rPr>
      </w:pPr>
    </w:p>
    <w:p w14:paraId="679C862B" w14:textId="0F19A5C5" w:rsidR="00797C38" w:rsidRPr="003A6854" w:rsidRDefault="00FF4109" w:rsidP="00797C38">
      <w:pPr>
        <w:spacing w:after="120"/>
        <w:ind w:left="709" w:hanging="709"/>
        <w:rPr>
          <w:rFonts w:eastAsia="MS Mincho" w:cs="Arial"/>
          <w:b/>
          <w:sz w:val="24"/>
          <w:szCs w:val="28"/>
        </w:rPr>
      </w:pPr>
      <w:r>
        <w:rPr>
          <w:rFonts w:eastAsia="MS Mincho"/>
          <w:b/>
          <w:noProof/>
          <w:lang w:eastAsia="en-AU"/>
        </w:rPr>
        <mc:AlternateContent>
          <mc:Choice Requires="wps">
            <w:drawing>
              <wp:anchor distT="0" distB="0" distL="114300" distR="114300" simplePos="0" relativeHeight="251657728" behindDoc="0" locked="0" layoutInCell="1" allowOverlap="1" wp14:anchorId="24B7D77E" wp14:editId="15483B5A">
                <wp:simplePos x="0" y="0"/>
                <wp:positionH relativeFrom="column">
                  <wp:posOffset>3522345</wp:posOffset>
                </wp:positionH>
                <wp:positionV relativeFrom="paragraph">
                  <wp:posOffset>139065</wp:posOffset>
                </wp:positionV>
                <wp:extent cx="3114675" cy="453390"/>
                <wp:effectExtent l="0" t="0" r="3810" b="4445"/>
                <wp:wrapNone/>
                <wp:docPr id="18334520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D706C" w14:textId="77777777" w:rsidR="00300BA1" w:rsidRPr="000B252F" w:rsidRDefault="00300BA1" w:rsidP="000B252F">
                            <w:pPr>
                              <w:spacing w:after="0" w:line="240" w:lineRule="auto"/>
                              <w:rPr>
                                <w:sz w:val="16"/>
                                <w:lang w:val="en-US"/>
                              </w:rPr>
                            </w:pPr>
                            <w:r w:rsidRPr="000B252F">
                              <w:rPr>
                                <w:sz w:val="16"/>
                                <w:lang w:val="en-US"/>
                              </w:rPr>
                              <w:t>This information is based on current available evidence at the time of review. It can be photocopied for distribution.</w:t>
                            </w:r>
                          </w:p>
                          <w:p w14:paraId="4C5EA225" w14:textId="5009ED5C" w:rsidR="00300BA1" w:rsidRPr="000B252F" w:rsidRDefault="00300BA1" w:rsidP="000B252F">
                            <w:pPr>
                              <w:pStyle w:val="ListBullet"/>
                              <w:numPr>
                                <w:ilvl w:val="0"/>
                                <w:numId w:val="0"/>
                              </w:numPr>
                              <w:rPr>
                                <w:rFonts w:cs="Times New Roman"/>
                                <w:sz w:val="16"/>
                              </w:rPr>
                            </w:pPr>
                            <w:r w:rsidRPr="000B252F">
                              <w:rPr>
                                <w:rFonts w:cs="Times New Roman"/>
                                <w:sz w:val="16"/>
                              </w:rPr>
                              <w:t xml:space="preserve">Last update: </w:t>
                            </w:r>
                            <w:r w:rsidR="0006416A" w:rsidRPr="000B252F">
                              <w:rPr>
                                <w:rFonts w:cs="Times New Roman"/>
                                <w:sz w:val="16"/>
                              </w:rPr>
                              <w:t>Octo</w:t>
                            </w:r>
                            <w:r w:rsidRPr="000B252F">
                              <w:rPr>
                                <w:rFonts w:cs="Times New Roman"/>
                                <w:sz w:val="16"/>
                              </w:rPr>
                              <w:t>ber 20</w:t>
                            </w:r>
                            <w:r w:rsidR="0006416A" w:rsidRPr="000B252F">
                              <w:rPr>
                                <w:rFonts w:cs="Times New Roman"/>
                                <w:sz w:val="16"/>
                              </w:rPr>
                              <w:t>2</w:t>
                            </w:r>
                            <w:r w:rsidRPr="000B252F">
                              <w:rPr>
                                <w:rFonts w:cs="Times New Roman"/>
                                <w:sz w:val="16"/>
                              </w:rPr>
                              <w:t>1</w:t>
                            </w:r>
                          </w:p>
                          <w:p w14:paraId="657F4725" w14:textId="77777777" w:rsidR="00300BA1" w:rsidRDefault="00300B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7D77E" id="Text Box 2" o:spid="_x0000_s1027" type="#_x0000_t202" style="position:absolute;left:0;text-align:left;margin-left:277.35pt;margin-top:10.95pt;width:245.25pt;height:35.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" filled="f" stroked="f">
                <v:textbox>
                  <w:txbxContent>
                    <w:p w14:paraId="08CD706C" w14:textId="77777777" w:rsidR="00300BA1" w:rsidRPr="000B252F" w:rsidRDefault="00300BA1" w:rsidP="000B252F">
                      <w:pPr>
                        <w:spacing w:after="0" w:line="240" w:lineRule="auto"/>
                        <w:rPr>
                          <w:sz w:val="16"/>
                          <w:lang w:val="en-US"/>
                        </w:rPr>
                      </w:pPr>
                      <w:r w:rsidRPr="000B252F">
                        <w:rPr>
                          <w:sz w:val="16"/>
                          <w:lang w:val="en-US"/>
                        </w:rPr>
                        <w:t>This information is based on current available evidence at the time of review. It can be photocopied for distribution.</w:t>
                      </w:r>
                    </w:p>
                    <w:p w14:paraId="4C5EA225" w14:textId="5009ED5C" w:rsidR="00300BA1" w:rsidRPr="000B252F" w:rsidRDefault="00300BA1" w:rsidP="000B252F">
                      <w:pPr>
                        <w:pStyle w:val="ListBullet"/>
                        <w:numPr>
                          <w:ilvl w:val="0"/>
                          <w:numId w:val="0"/>
                        </w:numPr>
                        <w:rPr>
                          <w:rFonts w:cs="Times New Roman"/>
                          <w:sz w:val="16"/>
                        </w:rPr>
                      </w:pPr>
                      <w:r w:rsidRPr="000B252F">
                        <w:rPr>
                          <w:rFonts w:cs="Times New Roman"/>
                          <w:sz w:val="16"/>
                        </w:rPr>
                        <w:t xml:space="preserve">Last update: </w:t>
                      </w:r>
                      <w:r w:rsidR="0006416A" w:rsidRPr="000B252F">
                        <w:rPr>
                          <w:rFonts w:cs="Times New Roman"/>
                          <w:sz w:val="16"/>
                        </w:rPr>
                        <w:t>Octo</w:t>
                      </w:r>
                      <w:r w:rsidRPr="000B252F">
                        <w:rPr>
                          <w:rFonts w:cs="Times New Roman"/>
                          <w:sz w:val="16"/>
                        </w:rPr>
                        <w:t>ber 20</w:t>
                      </w:r>
                      <w:r w:rsidR="0006416A" w:rsidRPr="000B252F">
                        <w:rPr>
                          <w:rFonts w:cs="Times New Roman"/>
                          <w:sz w:val="16"/>
                        </w:rPr>
                        <w:t>2</w:t>
                      </w:r>
                      <w:r w:rsidRPr="000B252F">
                        <w:rPr>
                          <w:rFonts w:cs="Times New Roman"/>
                          <w:sz w:val="16"/>
                        </w:rPr>
                        <w:t>1</w:t>
                      </w:r>
                    </w:p>
                    <w:p w14:paraId="657F4725" w14:textId="77777777" w:rsidR="00300BA1" w:rsidRDefault="00300BA1"/>
                  </w:txbxContent>
                </v:textbox>
              </v:shape>
            </w:pict>
          </mc:Fallback>
        </mc:AlternateContent>
      </w:r>
      <w:r w:rsidR="00797C38" w:rsidRPr="003A6854">
        <w:rPr>
          <w:rFonts w:eastAsia="MS Mincho" w:cs="Arial"/>
          <w:b/>
          <w:sz w:val="24"/>
          <w:szCs w:val="28"/>
        </w:rPr>
        <w:t>Education and information</w:t>
      </w:r>
    </w:p>
    <w:p w14:paraId="7AD40D50" w14:textId="77777777" w:rsidR="00797C38" w:rsidRPr="000C0F4D" w:rsidRDefault="00250310" w:rsidP="000B252F">
      <w:pPr>
        <w:pStyle w:val="ListBullet"/>
      </w:pPr>
      <w:r>
        <w:t>The times when sun</w:t>
      </w:r>
      <w:r w:rsidR="00797C38" w:rsidRPr="000C0F4D">
        <w:t xml:space="preserve"> protection is required (as determined by SunSmart</w:t>
      </w:r>
      <w:r w:rsidR="00894B7C">
        <w:t xml:space="preserve">’s daily </w:t>
      </w:r>
      <w:r w:rsidR="00DC7DF2">
        <w:t xml:space="preserve">local </w:t>
      </w:r>
      <w:r w:rsidR="00894B7C">
        <w:t>sun protection times</w:t>
      </w:r>
      <w:r w:rsidR="00797C38" w:rsidRPr="000C0F4D">
        <w:t xml:space="preserve">) are </w:t>
      </w:r>
      <w:r>
        <w:t>communicated to participants and spectators</w:t>
      </w:r>
      <w:r w:rsidR="00DC7DF2">
        <w:t>.</w:t>
      </w:r>
    </w:p>
    <w:p w14:paraId="27B53B70" w14:textId="77777777" w:rsidR="00DB0169" w:rsidRDefault="00DB0169" w:rsidP="003A6854">
      <w:pPr>
        <w:spacing w:after="120"/>
        <w:ind w:left="709" w:hanging="709"/>
        <w:rPr>
          <w:rFonts w:eastAsia="MS Mincho" w:cs="Arial"/>
          <w:b/>
          <w:sz w:val="24"/>
          <w:szCs w:val="28"/>
        </w:rPr>
      </w:pPr>
    </w:p>
    <w:p w14:paraId="595D259F" w14:textId="27B6B7C8" w:rsidR="0047083F" w:rsidRPr="003A6854" w:rsidRDefault="0047083F" w:rsidP="003A6854">
      <w:pPr>
        <w:spacing w:after="120"/>
        <w:ind w:left="709" w:hanging="709"/>
        <w:rPr>
          <w:rFonts w:eastAsia="MS Mincho" w:cs="Arial"/>
          <w:b/>
          <w:sz w:val="24"/>
          <w:szCs w:val="28"/>
        </w:rPr>
      </w:pPr>
      <w:r w:rsidRPr="003A6854">
        <w:rPr>
          <w:rFonts w:eastAsia="MS Mincho" w:cs="Arial"/>
          <w:b/>
          <w:sz w:val="24"/>
          <w:szCs w:val="28"/>
        </w:rPr>
        <w:t>Review</w:t>
      </w:r>
    </w:p>
    <w:p w14:paraId="65793082" w14:textId="4848D745" w:rsidR="0047083F" w:rsidRDefault="0047083F" w:rsidP="000B252F">
      <w:pPr>
        <w:pStyle w:val="ListBullet"/>
      </w:pPr>
      <w:r>
        <w:t xml:space="preserve">This </w:t>
      </w:r>
      <w:r w:rsidR="004C2C16">
        <w:t xml:space="preserve">sun protection </w:t>
      </w:r>
      <w:r>
        <w:t xml:space="preserve">policy will be reviewed </w:t>
      </w:r>
      <w:r w:rsidR="000C4480">
        <w:t>regularly</w:t>
      </w:r>
      <w:r w:rsidR="00AB785F">
        <w:t>.</w:t>
      </w:r>
    </w:p>
    <w:p w14:paraId="7546CCB5" w14:textId="77777777" w:rsidR="00F30AE5" w:rsidRDefault="00F30AE5" w:rsidP="000B252F">
      <w:pPr>
        <w:pStyle w:val="ListBullet"/>
        <w:rPr>
          <w:rFonts w:eastAsia="MS Mincho"/>
        </w:rPr>
      </w:pPr>
      <w:r>
        <w:rPr>
          <w:rFonts w:eastAsia="MS Mincho"/>
        </w:rPr>
        <w:t xml:space="preserve">This policy was last updated on &lt;date&gt;. </w:t>
      </w:r>
    </w:p>
    <w:p w14:paraId="382821A8" w14:textId="57B1AFD3" w:rsidR="000C4480" w:rsidRDefault="000C4480" w:rsidP="000B252F">
      <w:pPr>
        <w:pStyle w:val="ListBullet"/>
        <w:rPr>
          <w:rFonts w:eastAsia="MS Mincho"/>
        </w:rPr>
      </w:pPr>
      <w:r>
        <w:rPr>
          <w:rFonts w:eastAsia="MS Mincho"/>
        </w:rPr>
        <w:t xml:space="preserve">Next policy review: </w:t>
      </w:r>
      <w:r w:rsidR="0031181A">
        <w:rPr>
          <w:rFonts w:eastAsia="MS Mincho"/>
        </w:rPr>
        <w:t>&lt;date&gt;</w:t>
      </w:r>
    </w:p>
    <w:p w14:paraId="56B3203F" w14:textId="30E8EEA0" w:rsidR="000B252F" w:rsidRDefault="000B252F" w:rsidP="000B252F">
      <w:pPr>
        <w:pStyle w:val="ListBullet"/>
        <w:numPr>
          <w:ilvl w:val="0"/>
          <w:numId w:val="0"/>
        </w:numPr>
        <w:ind w:left="360" w:hanging="360"/>
        <w:rPr>
          <w:rFonts w:eastAsia="MS Mincho"/>
        </w:rPr>
      </w:pPr>
    </w:p>
    <w:p w14:paraId="41DB659C" w14:textId="58CB4F50" w:rsidR="000B252F" w:rsidRPr="00DB0169" w:rsidRDefault="000B252F" w:rsidP="000B252F">
      <w:pPr>
        <w:rPr>
          <w:rFonts w:cs="Arial"/>
          <w:i/>
          <w:iCs/>
          <w:sz w:val="20"/>
        </w:rPr>
      </w:pPr>
      <w:r w:rsidRPr="00DB0169">
        <w:rPr>
          <w:rFonts w:cs="Arial"/>
          <w:i/>
          <w:iCs/>
          <w:sz w:val="20"/>
        </w:rPr>
        <w:t xml:space="preserve">Please note: Certain health conditions and medications mean some people are more sensitive to UV radiation and need to use sun protection at all times regardless of the UV levels. Please make sure your policy includes their particular needs. For further information visit </w:t>
      </w:r>
      <w:hyperlink r:id="rId11" w:history="1">
        <w:r w:rsidRPr="00DB0169">
          <w:rPr>
            <w:rStyle w:val="Hyperlink"/>
            <w:rFonts w:cs="Arial"/>
            <w:i/>
            <w:iCs/>
            <w:sz w:val="20"/>
          </w:rPr>
          <w:t>Risk factors for skin cancer</w:t>
        </w:r>
      </w:hyperlink>
      <w:r w:rsidRPr="00DB0169">
        <w:rPr>
          <w:rFonts w:cs="Arial"/>
          <w:i/>
          <w:iCs/>
          <w:sz w:val="20"/>
        </w:rPr>
        <w:t>.</w:t>
      </w:r>
    </w:p>
    <w:p w14:paraId="76A00511" w14:textId="77777777" w:rsidR="00D6333C" w:rsidRPr="00F30AE5" w:rsidRDefault="00D6333C" w:rsidP="00D6333C">
      <w:pPr>
        <w:pStyle w:val="Heading4"/>
        <w:rPr>
          <w:rFonts w:ascii="Arial" w:eastAsia="MS Mincho" w:hAnsi="Arial" w:cs="Arial"/>
        </w:rPr>
      </w:pPr>
      <w:r w:rsidRPr="00F30AE5">
        <w:rPr>
          <w:rFonts w:ascii="Arial" w:eastAsia="MS Mincho" w:hAnsi="Arial" w:cs="Arial"/>
        </w:rPr>
        <w:t>Relevant documents and links</w:t>
      </w:r>
    </w:p>
    <w:p w14:paraId="73EF519D" w14:textId="77777777" w:rsidR="0030485B" w:rsidRPr="000B252F" w:rsidRDefault="0030485B" w:rsidP="000B252F">
      <w:pPr>
        <w:pStyle w:val="ListBullet"/>
      </w:pPr>
      <w:r w:rsidRPr="000B252F">
        <w:rPr>
          <w:rFonts w:cs="Times New Roman"/>
          <w:bCs/>
        </w:rPr>
        <w:t>SunSmart</w:t>
      </w:r>
      <w:r w:rsidRPr="000B252F">
        <w:rPr>
          <w:bCs/>
        </w:rPr>
        <w:t>:</w:t>
      </w:r>
      <w:r w:rsidRPr="000B252F">
        <w:t xml:space="preserve"> </w:t>
      </w:r>
      <w:hyperlink r:id="rId12" w:history="1">
        <w:r w:rsidR="00D6333C" w:rsidRPr="000B252F">
          <w:rPr>
            <w:rStyle w:val="Hyperlink"/>
          </w:rPr>
          <w:t>sunsmart.com.au</w:t>
        </w:r>
      </w:hyperlink>
    </w:p>
    <w:p w14:paraId="3F1AD85D" w14:textId="24D52206" w:rsidR="00790C25" w:rsidRPr="000B252F" w:rsidRDefault="0030485B" w:rsidP="000B252F">
      <w:pPr>
        <w:pStyle w:val="ListBullet"/>
      </w:pPr>
      <w:r w:rsidRPr="000B252F">
        <w:rPr>
          <w:rFonts w:cs="Times New Roman"/>
          <w:bCs/>
        </w:rPr>
        <w:t>SunSmart widget</w:t>
      </w:r>
      <w:r w:rsidRPr="000B252F">
        <w:t xml:space="preserve">: </w:t>
      </w:r>
      <w:hyperlink r:id="rId13" w:history="1">
        <w:r w:rsidR="004C2C16" w:rsidRPr="000B252F">
          <w:rPr>
            <w:rStyle w:val="Hyperlink"/>
          </w:rPr>
          <w:t>sunsmart.com.au/resources/uv-widget</w:t>
        </w:r>
      </w:hyperlink>
    </w:p>
    <w:p w14:paraId="535FA0A4" w14:textId="77777777" w:rsidR="000B252F" w:rsidRPr="000B252F" w:rsidRDefault="00000000" w:rsidP="000B252F">
      <w:pPr>
        <w:pStyle w:val="ListBullet"/>
      </w:pPr>
      <w:hyperlink r:id="rId14" w:history="1">
        <w:r w:rsidR="00D6333C" w:rsidRPr="000B252F">
          <w:t>SunSmart app</w:t>
        </w:r>
      </w:hyperlink>
      <w:r w:rsidR="0030485B" w:rsidRPr="000B252F">
        <w:t xml:space="preserve">: </w:t>
      </w:r>
      <w:hyperlink r:id="rId15" w:history="1">
        <w:r w:rsidR="004C2C16" w:rsidRPr="000B252F">
          <w:rPr>
            <w:rStyle w:val="Hyperlink"/>
          </w:rPr>
          <w:t>sunsmart.com.au/resources/sunsmart-app</w:t>
        </w:r>
      </w:hyperlink>
      <w:r w:rsidR="000B252F" w:rsidRPr="000B252F">
        <w:t xml:space="preserve"> </w:t>
      </w:r>
    </w:p>
    <w:p w14:paraId="74835A4F" w14:textId="7E606716" w:rsidR="00894B7C" w:rsidRPr="000B252F" w:rsidRDefault="004C2C16" w:rsidP="000B252F">
      <w:pPr>
        <w:pStyle w:val="ListBullet"/>
      </w:pPr>
      <w:r w:rsidRPr="000B252F">
        <w:rPr>
          <w:rStyle w:val="Strong"/>
          <w:b w:val="0"/>
          <w:bCs w:val="0"/>
          <w:color w:val="000000"/>
        </w:rPr>
        <w:t>VicSport UV Protection</w:t>
      </w:r>
      <w:r w:rsidR="00155997" w:rsidRPr="000B252F">
        <w:rPr>
          <w:rStyle w:val="Strong"/>
          <w:b w:val="0"/>
          <w:color w:val="000000"/>
        </w:rPr>
        <w:t>:</w:t>
      </w:r>
      <w:r w:rsidRPr="000B252F">
        <w:rPr>
          <w:rStyle w:val="Strong"/>
          <w:b w:val="0"/>
          <w:color w:val="000000"/>
        </w:rPr>
        <w:t xml:space="preserve"> </w:t>
      </w:r>
      <w:hyperlink r:id="rId16" w:history="1">
        <w:r w:rsidRPr="000B252F">
          <w:rPr>
            <w:rStyle w:val="Hyperlink"/>
          </w:rPr>
          <w:t>vicsport.com.au/uv-protection</w:t>
        </w:r>
      </w:hyperlink>
    </w:p>
    <w:p w14:paraId="2EB35B85" w14:textId="77777777" w:rsidR="000B252F" w:rsidRPr="000B252F" w:rsidRDefault="000B252F" w:rsidP="000B252F">
      <w:pPr>
        <w:numPr>
          <w:ilvl w:val="0"/>
          <w:numId w:val="9"/>
        </w:numPr>
        <w:spacing w:after="0" w:line="240" w:lineRule="auto"/>
        <w:rPr>
          <w:rFonts w:cs="Arial"/>
          <w:sz w:val="20"/>
        </w:rPr>
      </w:pPr>
      <w:r w:rsidRPr="000B252F">
        <w:rPr>
          <w:rFonts w:cs="Arial"/>
          <w:sz w:val="20"/>
        </w:rPr>
        <w:t xml:space="preserve">ARPANSA </w:t>
      </w:r>
      <w:hyperlink r:id="rId17" w:history="1">
        <w:r w:rsidRPr="000B252F">
          <w:rPr>
            <w:rFonts w:cs="Arial"/>
            <w:color w:val="0000FF"/>
            <w:sz w:val="20"/>
            <w:u w:val="single"/>
          </w:rPr>
          <w:t>Radiation Protection Standard for Occupational Exposure to Ultraviolet Radiation</w:t>
        </w:r>
      </w:hyperlink>
      <w:r w:rsidRPr="000B252F">
        <w:rPr>
          <w:rFonts w:cs="Arial"/>
          <w:sz w:val="20"/>
        </w:rPr>
        <w:t xml:space="preserve"> (2006) </w:t>
      </w:r>
    </w:p>
    <w:p w14:paraId="31CAD55C" w14:textId="77777777" w:rsidR="000B252F" w:rsidRPr="000B252F" w:rsidRDefault="000B252F" w:rsidP="000B252F">
      <w:pPr>
        <w:pStyle w:val="ListBullet"/>
        <w:numPr>
          <w:ilvl w:val="0"/>
          <w:numId w:val="9"/>
        </w:numPr>
      </w:pPr>
      <w:r w:rsidRPr="000B252F">
        <w:t xml:space="preserve">Safe Work Australia: </w:t>
      </w:r>
      <w:hyperlink r:id="rId18" w:history="1">
        <w:r w:rsidRPr="000B252F">
          <w:rPr>
            <w:rStyle w:val="Hyperlink"/>
          </w:rPr>
          <w:t>Guide on exposure to solar ultraviolet radiation (UVR)</w:t>
        </w:r>
      </w:hyperlink>
      <w:r w:rsidRPr="000B252F">
        <w:t xml:space="preserve"> (2019)</w:t>
      </w:r>
    </w:p>
    <w:p w14:paraId="4D67EE4E" w14:textId="77777777" w:rsidR="000B252F" w:rsidRPr="000B252F" w:rsidRDefault="000B252F" w:rsidP="000B252F">
      <w:pPr>
        <w:pStyle w:val="ListBullet"/>
        <w:numPr>
          <w:ilvl w:val="0"/>
          <w:numId w:val="13"/>
        </w:numPr>
      </w:pPr>
      <w:r w:rsidRPr="000B252F">
        <w:t xml:space="preserve">AS 4174:2018 Knitted and woven shade fabrics </w:t>
      </w:r>
    </w:p>
    <w:p w14:paraId="272E15E8" w14:textId="77777777" w:rsidR="000B252F" w:rsidRPr="000B252F" w:rsidRDefault="000B252F" w:rsidP="000B252F">
      <w:pPr>
        <w:pStyle w:val="ListBullet"/>
        <w:numPr>
          <w:ilvl w:val="0"/>
          <w:numId w:val="13"/>
        </w:numPr>
      </w:pPr>
      <w:r w:rsidRPr="000B252F">
        <w:t>AS/NZS 1067.1:2016, Eye and face protection - Sunglasses and fashion spectacles</w:t>
      </w:r>
    </w:p>
    <w:p w14:paraId="2E0B2A84" w14:textId="77777777" w:rsidR="000B252F" w:rsidRPr="000B252F" w:rsidRDefault="000B252F" w:rsidP="000B252F">
      <w:pPr>
        <w:pStyle w:val="ListBullet"/>
        <w:numPr>
          <w:ilvl w:val="0"/>
          <w:numId w:val="13"/>
        </w:numPr>
      </w:pPr>
      <w:r w:rsidRPr="000B252F">
        <w:t>AS 4399:2020, Sun protective clothing - Evaluation and classification</w:t>
      </w:r>
    </w:p>
    <w:p w14:paraId="7D6ADD7F" w14:textId="77777777" w:rsidR="000B252F" w:rsidRPr="000B252F" w:rsidRDefault="000B252F" w:rsidP="000B252F">
      <w:pPr>
        <w:pStyle w:val="ListBullet"/>
        <w:numPr>
          <w:ilvl w:val="0"/>
          <w:numId w:val="13"/>
        </w:numPr>
      </w:pPr>
      <w:r w:rsidRPr="000B252F">
        <w:t>AS/NZS 2604:2012 Sunscreen products - Evaluation and classification</w:t>
      </w:r>
    </w:p>
    <w:p w14:paraId="07C03F49" w14:textId="77777777" w:rsidR="000B252F" w:rsidRPr="000B252F" w:rsidRDefault="000B252F" w:rsidP="000B252F">
      <w:pPr>
        <w:pStyle w:val="ListBullet"/>
        <w:numPr>
          <w:ilvl w:val="0"/>
          <w:numId w:val="13"/>
        </w:numPr>
      </w:pPr>
      <w:r w:rsidRPr="000B252F">
        <w:t xml:space="preserve">Australian Government Therapeutics Goods Administration (TGA) – Australian regulatory guidelines for sunscreens: </w:t>
      </w:r>
      <w:hyperlink r:id="rId19" w:history="1">
        <w:r w:rsidRPr="000B252F">
          <w:rPr>
            <w:rStyle w:val="Hyperlink"/>
          </w:rPr>
          <w:t>4. Labelling and advertising – directions for use of the product</w:t>
        </w:r>
      </w:hyperlink>
    </w:p>
    <w:p w14:paraId="15E53C44" w14:textId="77777777" w:rsidR="00894B7C" w:rsidRDefault="00894B7C" w:rsidP="000B252F">
      <w:pPr>
        <w:pStyle w:val="ListBullet"/>
        <w:numPr>
          <w:ilvl w:val="0"/>
          <w:numId w:val="0"/>
        </w:numPr>
      </w:pPr>
    </w:p>
    <w:p w14:paraId="1645BE7E" w14:textId="77777777" w:rsidR="0047083F" w:rsidRDefault="0047083F" w:rsidP="000B252F">
      <w:pPr>
        <w:pStyle w:val="ListBullet"/>
        <w:numPr>
          <w:ilvl w:val="0"/>
          <w:numId w:val="0"/>
        </w:numPr>
      </w:pPr>
      <w:r>
        <w:t xml:space="preserve">For </w:t>
      </w:r>
      <w:r w:rsidR="00E064DD">
        <w:t xml:space="preserve">more </w:t>
      </w:r>
      <w:r>
        <w:t>information contact SunSmart:</w:t>
      </w:r>
    </w:p>
    <w:p w14:paraId="062BA6AA" w14:textId="4B2C4573" w:rsidR="00DB0169" w:rsidRDefault="00DC7DF2" w:rsidP="00DB0169">
      <w:pPr>
        <w:pStyle w:val="ListBullet"/>
        <w:numPr>
          <w:ilvl w:val="0"/>
          <w:numId w:val="0"/>
        </w:numPr>
      </w:pPr>
      <w:r>
        <w:t xml:space="preserve">W: </w:t>
      </w:r>
      <w:hyperlink r:id="rId20" w:history="1">
        <w:r w:rsidRPr="00DC7DF2">
          <w:rPr>
            <w:rStyle w:val="Hyperlink"/>
          </w:rPr>
          <w:t>sunsmart.com.au</w:t>
        </w:r>
      </w:hyperlink>
      <w:r w:rsidR="00DB0169" w:rsidRPr="00DB0169">
        <w:t xml:space="preserve"> </w:t>
      </w:r>
      <w:r w:rsidR="00DB0169">
        <w:t xml:space="preserve">/ E: </w:t>
      </w:r>
      <w:hyperlink r:id="rId21" w:history="1">
        <w:r w:rsidR="00DB0169">
          <w:rPr>
            <w:rStyle w:val="Hyperlink"/>
          </w:rPr>
          <w:t>sunsmart@cancervic.org.au</w:t>
        </w:r>
      </w:hyperlink>
    </w:p>
    <w:p w14:paraId="6478D81B" w14:textId="77777777" w:rsidR="0047083F" w:rsidRDefault="0030485B" w:rsidP="000B252F">
      <w:pPr>
        <w:pStyle w:val="ListBullet"/>
        <w:numPr>
          <w:ilvl w:val="0"/>
          <w:numId w:val="0"/>
        </w:numPr>
      </w:pPr>
      <w:r>
        <w:t xml:space="preserve">P: </w:t>
      </w:r>
      <w:r w:rsidR="00D6333C">
        <w:t xml:space="preserve">(03) </w:t>
      </w:r>
      <w:r w:rsidR="00894B7C">
        <w:t xml:space="preserve">9514 </w:t>
      </w:r>
      <w:r w:rsidR="009655F8">
        <w:t>6419</w:t>
      </w:r>
    </w:p>
    <w:p w14:paraId="6D521F8B" w14:textId="77777777" w:rsidR="00284C24" w:rsidRDefault="00284C24" w:rsidP="00F30AE5">
      <w:pPr>
        <w:pStyle w:val="PlainText"/>
        <w:spacing w:after="120"/>
        <w:rPr>
          <w:rFonts w:ascii="Arial" w:eastAsia="MS Mincho" w:hAnsi="Arial"/>
          <w:b/>
          <w:sz w:val="16"/>
        </w:rPr>
      </w:pPr>
    </w:p>
    <w:p w14:paraId="1AD1C2B9" w14:textId="526E5224" w:rsidR="00F30AE5" w:rsidRDefault="00F30AE5" w:rsidP="00C039C7">
      <w:pPr>
        <w:pStyle w:val="PlainText"/>
        <w:rPr>
          <w:rFonts w:ascii="Arial" w:eastAsia="MS Mincho" w:hAnsi="Arial"/>
          <w:b/>
          <w:sz w:val="16"/>
        </w:rPr>
      </w:pPr>
      <w:r>
        <w:rPr>
          <w:rFonts w:ascii="Arial" w:eastAsia="MS Mincho" w:hAnsi="Arial"/>
          <w:b/>
          <w:sz w:val="16"/>
        </w:rPr>
        <w:t xml:space="preserve">Disclaimer </w:t>
      </w:r>
    </w:p>
    <w:p w14:paraId="0EAAD611" w14:textId="77777777" w:rsidR="00C039C7" w:rsidRDefault="00F30AE5" w:rsidP="00C039C7">
      <w:pPr>
        <w:pStyle w:val="PlainText"/>
        <w:rPr>
          <w:rStyle w:val="eop"/>
          <w:rFonts w:ascii="Arial" w:hAnsi="Arial" w:cs="Arial"/>
          <w:color w:val="231F20"/>
          <w:sz w:val="16"/>
          <w:szCs w:val="16"/>
        </w:rPr>
      </w:pPr>
      <w:r w:rsidRPr="00DB0169">
        <w:rPr>
          <w:rFonts w:ascii="Arial" w:eastAsia="MS Mincho" w:hAnsi="Arial"/>
          <w:sz w:val="16"/>
          <w:szCs w:val="16"/>
        </w:rPr>
        <w:t>Th</w:t>
      </w:r>
      <w:r w:rsidR="00284C24">
        <w:rPr>
          <w:rFonts w:ascii="Arial" w:eastAsia="MS Mincho" w:hAnsi="Arial"/>
          <w:sz w:val="16"/>
          <w:szCs w:val="16"/>
        </w:rPr>
        <w:t>is</w:t>
      </w:r>
      <w:r w:rsidRPr="00DB0169">
        <w:rPr>
          <w:rFonts w:ascii="Arial" w:eastAsia="MS Mincho" w:hAnsi="Arial"/>
          <w:sz w:val="16"/>
          <w:szCs w:val="16"/>
        </w:rPr>
        <w:t xml:space="preserve"> information is general in nature and does not constitute medical advice from your doctor or health professional. While all reasonable attempts have been made to ensure the accuracy of the information, SunSmart and associated parties cannot accept responsibility for loss, injury, claim or damage resulting from the use or application of </w:t>
      </w:r>
      <w:r w:rsidR="00C039C7">
        <w:rPr>
          <w:rFonts w:ascii="Arial" w:eastAsia="MS Mincho" w:hAnsi="Arial"/>
          <w:sz w:val="16"/>
          <w:szCs w:val="16"/>
        </w:rPr>
        <w:t xml:space="preserve">this </w:t>
      </w:r>
      <w:r w:rsidRPr="00DB0169">
        <w:rPr>
          <w:rFonts w:ascii="Arial" w:eastAsia="MS Mincho" w:hAnsi="Arial"/>
          <w:sz w:val="16"/>
          <w:szCs w:val="16"/>
        </w:rPr>
        <w:t>information.</w:t>
      </w:r>
      <w:r w:rsidR="00C039C7">
        <w:rPr>
          <w:rFonts w:ascii="Arial" w:eastAsia="MS Mincho" w:hAnsi="Arial"/>
          <w:sz w:val="16"/>
          <w:szCs w:val="16"/>
        </w:rPr>
        <w:t xml:space="preserve"> </w:t>
      </w:r>
      <w:r w:rsidR="00284C24">
        <w:rPr>
          <w:rStyle w:val="normaltextrun"/>
          <w:rFonts w:ascii="Arial" w:hAnsi="Arial" w:cs="Arial"/>
          <w:color w:val="231F20"/>
          <w:sz w:val="16"/>
          <w:szCs w:val="16"/>
          <w:lang w:val="en-US"/>
        </w:rPr>
        <w:t>This information is based on current available evidence at the time of review. It can be photocopied for distribution.</w:t>
      </w:r>
      <w:r w:rsidR="00284C24">
        <w:rPr>
          <w:rStyle w:val="eop"/>
          <w:rFonts w:ascii="Arial" w:hAnsi="Arial" w:cs="Arial"/>
          <w:color w:val="231F20"/>
          <w:sz w:val="16"/>
          <w:szCs w:val="16"/>
        </w:rPr>
        <w:t> </w:t>
      </w:r>
    </w:p>
    <w:p w14:paraId="7A0A8B24" w14:textId="650DD9E6" w:rsidR="00284C24" w:rsidRPr="00DB0169" w:rsidRDefault="00284C24" w:rsidP="00C039C7">
      <w:pPr>
        <w:pStyle w:val="PlainText"/>
        <w:rPr>
          <w:rFonts w:ascii="Arial" w:eastAsia="MS Mincho" w:hAnsi="Arial"/>
          <w:sz w:val="16"/>
          <w:szCs w:val="16"/>
        </w:rPr>
      </w:pPr>
      <w:r>
        <w:rPr>
          <w:rStyle w:val="normaltextrun"/>
          <w:rFonts w:ascii="Arial" w:hAnsi="Arial" w:cs="Arial"/>
          <w:color w:val="231F20"/>
          <w:sz w:val="16"/>
          <w:szCs w:val="16"/>
          <w:lang w:val="en-US"/>
        </w:rPr>
        <w:t xml:space="preserve">Updated: </w:t>
      </w:r>
      <w:r w:rsidR="00C039C7">
        <w:rPr>
          <w:rStyle w:val="normaltextrun"/>
          <w:rFonts w:ascii="Arial" w:hAnsi="Arial" w:cs="Arial"/>
          <w:color w:val="231F20"/>
          <w:sz w:val="16"/>
          <w:szCs w:val="16"/>
          <w:lang w:val="en-US"/>
        </w:rPr>
        <w:t>October 2021</w:t>
      </w:r>
    </w:p>
    <w:sectPr w:rsidR="00284C24" w:rsidRPr="00DB0169" w:rsidSect="00284C24">
      <w:headerReference w:type="default" r:id="rId22"/>
      <w:footerReference w:type="default" r:id="rId23"/>
      <w:headerReference w:type="first" r:id="rId24"/>
      <w:footerReference w:type="first" r:id="rId25"/>
      <w:pgSz w:w="11899" w:h="16838" w:code="9"/>
      <w:pgMar w:top="2126" w:right="561" w:bottom="709" w:left="567" w:header="709" w:footer="1174" w:gutter="0"/>
      <w:cols w:num="2" w:space="567"/>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0DF6D" w14:textId="77777777" w:rsidR="00E4451C" w:rsidRDefault="00E4451C">
      <w:pPr>
        <w:spacing w:after="0" w:line="240" w:lineRule="auto"/>
      </w:pPr>
      <w:r>
        <w:separator/>
      </w:r>
    </w:p>
  </w:endnote>
  <w:endnote w:type="continuationSeparator" w:id="0">
    <w:p w14:paraId="7FB6174B" w14:textId="77777777" w:rsidR="00E4451C" w:rsidRDefault="00E44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Times-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B1AB8" w14:textId="318D1691" w:rsidR="00ED6BCA" w:rsidRDefault="00FF4109">
    <w:pPr>
      <w:pStyle w:val="Footer"/>
    </w:pPr>
    <w:r>
      <w:rPr>
        <w:noProof/>
      </w:rPr>
      <w:drawing>
        <wp:anchor distT="0" distB="0" distL="114300" distR="114300" simplePos="0" relativeHeight="251663872" behindDoc="0" locked="0" layoutInCell="1" allowOverlap="1" wp14:anchorId="38D6C718" wp14:editId="2E55EDB5">
          <wp:simplePos x="0" y="0"/>
          <wp:positionH relativeFrom="margin">
            <wp:posOffset>-378460</wp:posOffset>
          </wp:positionH>
          <wp:positionV relativeFrom="paragraph">
            <wp:posOffset>204470</wp:posOffset>
          </wp:positionV>
          <wp:extent cx="7560310" cy="874395"/>
          <wp:effectExtent l="0" t="0" r="0" b="0"/>
          <wp:wrapNone/>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874395"/>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69949" w14:textId="60EE5C04" w:rsidR="00ED6BCA" w:rsidRDefault="00FF4109">
    <w:pPr>
      <w:pStyle w:val="Footer"/>
    </w:pPr>
    <w:r>
      <w:rPr>
        <w:noProof/>
      </w:rPr>
      <w:drawing>
        <wp:anchor distT="0" distB="0" distL="114300" distR="114300" simplePos="0" relativeHeight="251662848" behindDoc="0" locked="0" layoutInCell="1" allowOverlap="1" wp14:anchorId="38D6C718" wp14:editId="3CD8B6EC">
          <wp:simplePos x="0" y="0"/>
          <wp:positionH relativeFrom="margin">
            <wp:posOffset>-379730</wp:posOffset>
          </wp:positionH>
          <wp:positionV relativeFrom="paragraph">
            <wp:posOffset>112395</wp:posOffset>
          </wp:positionV>
          <wp:extent cx="7560310" cy="874395"/>
          <wp:effectExtent l="0" t="0" r="0" b="0"/>
          <wp:wrapNone/>
          <wp:docPr id="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874395"/>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D8615" w14:textId="77777777" w:rsidR="00E4451C" w:rsidRDefault="00E4451C">
      <w:pPr>
        <w:spacing w:after="0" w:line="240" w:lineRule="auto"/>
      </w:pPr>
      <w:r>
        <w:separator/>
      </w:r>
    </w:p>
  </w:footnote>
  <w:footnote w:type="continuationSeparator" w:id="0">
    <w:p w14:paraId="257C76E2" w14:textId="77777777" w:rsidR="00E4451C" w:rsidRDefault="00E445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7AA04" w14:textId="546FF36E" w:rsidR="00300BA1" w:rsidRDefault="00284C24" w:rsidP="00E95BC2">
    <w:pPr>
      <w:pStyle w:val="Reverseheading1"/>
      <w:ind w:right="4385"/>
    </w:pPr>
    <w:r>
      <w:t>Sports sun protection policy sample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C0016" w14:textId="701D9C1F" w:rsidR="00300BA1" w:rsidRPr="00ED6BCA" w:rsidRDefault="00FF4109" w:rsidP="00ED6BCA">
    <w:pPr>
      <w:pStyle w:val="Header"/>
    </w:pPr>
    <w:r>
      <w:rPr>
        <w:noProof/>
      </w:rPr>
      <w:drawing>
        <wp:anchor distT="0" distB="0" distL="114300" distR="114300" simplePos="0" relativeHeight="251660800" behindDoc="0" locked="0" layoutInCell="1" allowOverlap="1" wp14:anchorId="42AE614E" wp14:editId="253EAA72">
          <wp:simplePos x="0" y="0"/>
          <wp:positionH relativeFrom="margin">
            <wp:posOffset>-215265</wp:posOffset>
          </wp:positionH>
          <wp:positionV relativeFrom="page">
            <wp:posOffset>180975</wp:posOffset>
          </wp:positionV>
          <wp:extent cx="7200265" cy="1988820"/>
          <wp:effectExtent l="0" t="0" r="0" b="0"/>
          <wp:wrapNone/>
          <wp:docPr id="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265" cy="198882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1002FA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BF5A95A6"/>
    <w:lvl w:ilvl="0">
      <w:start w:val="1"/>
      <w:numFmt w:val="decimal"/>
      <w:pStyle w:val="List"/>
      <w:lvlText w:val="%1."/>
      <w:lvlJc w:val="left"/>
      <w:pPr>
        <w:tabs>
          <w:tab w:val="num" w:pos="360"/>
        </w:tabs>
        <w:ind w:left="360" w:hanging="360"/>
      </w:pPr>
      <w:rPr>
        <w:rFonts w:hint="default"/>
      </w:rPr>
    </w:lvl>
  </w:abstractNum>
  <w:abstractNum w:abstractNumId="2" w15:restartNumberingAfterBreak="0">
    <w:nsid w:val="3A604204"/>
    <w:multiLevelType w:val="hybridMultilevel"/>
    <w:tmpl w:val="BB1A6EE6"/>
    <w:lvl w:ilvl="0" w:tplc="04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 w15:restartNumberingAfterBreak="0">
    <w:nsid w:val="3CDB6839"/>
    <w:multiLevelType w:val="hybridMultilevel"/>
    <w:tmpl w:val="52DE931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 w15:restartNumberingAfterBreak="0">
    <w:nsid w:val="3E296BAC"/>
    <w:multiLevelType w:val="hybridMultilevel"/>
    <w:tmpl w:val="2B40A9D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49C55C40"/>
    <w:multiLevelType w:val="hybridMultilevel"/>
    <w:tmpl w:val="B0E618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D40599A"/>
    <w:multiLevelType w:val="hybridMultilevel"/>
    <w:tmpl w:val="97D659E4"/>
    <w:lvl w:ilvl="0" w:tplc="F8103C48">
      <w:start w:val="1"/>
      <w:numFmt w:val="bullet"/>
      <w:pStyle w:val="List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F4601EA"/>
    <w:multiLevelType w:val="hybridMultilevel"/>
    <w:tmpl w:val="57F00F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7051D22"/>
    <w:multiLevelType w:val="hybridMultilevel"/>
    <w:tmpl w:val="5E507D7E"/>
    <w:lvl w:ilvl="0" w:tplc="44FCE5AE">
      <w:start w:val="1"/>
      <w:numFmt w:val="bullet"/>
      <w:lvlText w:val=""/>
      <w:lvlJc w:val="left"/>
      <w:pPr>
        <w:tabs>
          <w:tab w:val="num" w:pos="360"/>
        </w:tabs>
        <w:ind w:left="360" w:hanging="360"/>
      </w:pPr>
      <w:rPr>
        <w:rFonts w:ascii="Symbol" w:hAnsi="Symbol" w:hint="default"/>
        <w:color w:val="auto"/>
      </w:rPr>
    </w:lvl>
    <w:lvl w:ilvl="1" w:tplc="44FCE5AE">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769042B"/>
    <w:multiLevelType w:val="hybridMultilevel"/>
    <w:tmpl w:val="0C20A390"/>
    <w:lvl w:ilvl="0" w:tplc="52A03A7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6C7D4455"/>
    <w:multiLevelType w:val="hybridMultilevel"/>
    <w:tmpl w:val="7BDE8386"/>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CE1527D"/>
    <w:multiLevelType w:val="hybridMultilevel"/>
    <w:tmpl w:val="1F4AB950"/>
    <w:lvl w:ilvl="0" w:tplc="04090001">
      <w:start w:val="1"/>
      <w:numFmt w:val="bullet"/>
      <w:lvlText w:val=""/>
      <w:lvlJc w:val="left"/>
      <w:pPr>
        <w:tabs>
          <w:tab w:val="num" w:pos="360"/>
        </w:tabs>
        <w:ind w:left="360" w:hanging="360"/>
      </w:pPr>
      <w:rPr>
        <w:rFonts w:ascii="Symbol" w:hAnsi="Symbol" w:hint="default"/>
      </w:rPr>
    </w:lvl>
    <w:lvl w:ilvl="1" w:tplc="44FCE5AE">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31077A4"/>
    <w:multiLevelType w:val="hybridMultilevel"/>
    <w:tmpl w:val="85EE5B7E"/>
    <w:lvl w:ilvl="0" w:tplc="80826F0E">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11635525">
    <w:abstractNumId w:val="1"/>
  </w:num>
  <w:num w:numId="2" w16cid:durableId="390691047">
    <w:abstractNumId w:val="0"/>
  </w:num>
  <w:num w:numId="3" w16cid:durableId="597641284">
    <w:abstractNumId w:val="12"/>
  </w:num>
  <w:num w:numId="4" w16cid:durableId="1063791352">
    <w:abstractNumId w:val="8"/>
  </w:num>
  <w:num w:numId="5" w16cid:durableId="1605453329">
    <w:abstractNumId w:val="6"/>
  </w:num>
  <w:num w:numId="6" w16cid:durableId="1115713695">
    <w:abstractNumId w:val="4"/>
  </w:num>
  <w:num w:numId="7" w16cid:durableId="1457142521">
    <w:abstractNumId w:val="7"/>
  </w:num>
  <w:num w:numId="8" w16cid:durableId="2000767970">
    <w:abstractNumId w:val="5"/>
  </w:num>
  <w:num w:numId="9" w16cid:durableId="1761366858">
    <w:abstractNumId w:val="11"/>
  </w:num>
  <w:num w:numId="10" w16cid:durableId="288361624">
    <w:abstractNumId w:val="10"/>
  </w:num>
  <w:num w:numId="11" w16cid:durableId="543905397">
    <w:abstractNumId w:val="3"/>
  </w:num>
  <w:num w:numId="12" w16cid:durableId="1729449667">
    <w:abstractNumId w:val="2"/>
  </w:num>
  <w:num w:numId="13" w16cid:durableId="1595941951">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attachedTemplate r:id="rId1"/>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A5C"/>
    <w:rsid w:val="000179EE"/>
    <w:rsid w:val="00024918"/>
    <w:rsid w:val="000261E8"/>
    <w:rsid w:val="000423E6"/>
    <w:rsid w:val="00052204"/>
    <w:rsid w:val="0006416A"/>
    <w:rsid w:val="0009082A"/>
    <w:rsid w:val="000B252F"/>
    <w:rsid w:val="000C0F4D"/>
    <w:rsid w:val="000C4480"/>
    <w:rsid w:val="000E1456"/>
    <w:rsid w:val="00107E16"/>
    <w:rsid w:val="00145EDD"/>
    <w:rsid w:val="00155997"/>
    <w:rsid w:val="00192F71"/>
    <w:rsid w:val="00195322"/>
    <w:rsid w:val="001A1E10"/>
    <w:rsid w:val="001C132E"/>
    <w:rsid w:val="001C7CB4"/>
    <w:rsid w:val="001D6E29"/>
    <w:rsid w:val="002039CE"/>
    <w:rsid w:val="00226825"/>
    <w:rsid w:val="00246E3D"/>
    <w:rsid w:val="00250310"/>
    <w:rsid w:val="00284C24"/>
    <w:rsid w:val="002930D5"/>
    <w:rsid w:val="002B18C5"/>
    <w:rsid w:val="002C0E7B"/>
    <w:rsid w:val="002C1B5E"/>
    <w:rsid w:val="002D06A3"/>
    <w:rsid w:val="002D4F9D"/>
    <w:rsid w:val="002D5366"/>
    <w:rsid w:val="002D753F"/>
    <w:rsid w:val="002E4BD6"/>
    <w:rsid w:val="002F65D6"/>
    <w:rsid w:val="00300BA1"/>
    <w:rsid w:val="0030485B"/>
    <w:rsid w:val="0031181A"/>
    <w:rsid w:val="00345F92"/>
    <w:rsid w:val="00356941"/>
    <w:rsid w:val="00393FF7"/>
    <w:rsid w:val="003A6854"/>
    <w:rsid w:val="003B6A5C"/>
    <w:rsid w:val="0047083F"/>
    <w:rsid w:val="00483DFC"/>
    <w:rsid w:val="00490D9B"/>
    <w:rsid w:val="004A1C06"/>
    <w:rsid w:val="004A5AAA"/>
    <w:rsid w:val="004B495F"/>
    <w:rsid w:val="004C2C16"/>
    <w:rsid w:val="004E6759"/>
    <w:rsid w:val="00505BE7"/>
    <w:rsid w:val="005461B4"/>
    <w:rsid w:val="00564685"/>
    <w:rsid w:val="00617A4B"/>
    <w:rsid w:val="00643F1D"/>
    <w:rsid w:val="00677C38"/>
    <w:rsid w:val="006928BD"/>
    <w:rsid w:val="006B432C"/>
    <w:rsid w:val="007160F5"/>
    <w:rsid w:val="00731960"/>
    <w:rsid w:val="00741E71"/>
    <w:rsid w:val="00777FD3"/>
    <w:rsid w:val="00780A82"/>
    <w:rsid w:val="00790C25"/>
    <w:rsid w:val="007965B6"/>
    <w:rsid w:val="00797C38"/>
    <w:rsid w:val="007D6929"/>
    <w:rsid w:val="007E0197"/>
    <w:rsid w:val="0081112C"/>
    <w:rsid w:val="0085085E"/>
    <w:rsid w:val="00850A20"/>
    <w:rsid w:val="00855C17"/>
    <w:rsid w:val="00885520"/>
    <w:rsid w:val="00894B7C"/>
    <w:rsid w:val="00896AD1"/>
    <w:rsid w:val="008D0121"/>
    <w:rsid w:val="009248A7"/>
    <w:rsid w:val="009655F8"/>
    <w:rsid w:val="00965704"/>
    <w:rsid w:val="00981A12"/>
    <w:rsid w:val="009C54D1"/>
    <w:rsid w:val="009D55AA"/>
    <w:rsid w:val="00A04DF5"/>
    <w:rsid w:val="00A24BF5"/>
    <w:rsid w:val="00A33CA3"/>
    <w:rsid w:val="00A346C0"/>
    <w:rsid w:val="00A41803"/>
    <w:rsid w:val="00A95DEA"/>
    <w:rsid w:val="00AB785F"/>
    <w:rsid w:val="00AD2B06"/>
    <w:rsid w:val="00B14420"/>
    <w:rsid w:val="00B709EB"/>
    <w:rsid w:val="00B84BC4"/>
    <w:rsid w:val="00B973CE"/>
    <w:rsid w:val="00BB4374"/>
    <w:rsid w:val="00BE6372"/>
    <w:rsid w:val="00C039C7"/>
    <w:rsid w:val="00C42904"/>
    <w:rsid w:val="00C517D4"/>
    <w:rsid w:val="00C5189B"/>
    <w:rsid w:val="00C63723"/>
    <w:rsid w:val="00C6520C"/>
    <w:rsid w:val="00CA5298"/>
    <w:rsid w:val="00CD6C87"/>
    <w:rsid w:val="00CE573D"/>
    <w:rsid w:val="00D06F67"/>
    <w:rsid w:val="00D233BB"/>
    <w:rsid w:val="00D6333C"/>
    <w:rsid w:val="00D71490"/>
    <w:rsid w:val="00D82904"/>
    <w:rsid w:val="00DB0169"/>
    <w:rsid w:val="00DC7DF2"/>
    <w:rsid w:val="00E064DD"/>
    <w:rsid w:val="00E26436"/>
    <w:rsid w:val="00E41328"/>
    <w:rsid w:val="00E4451C"/>
    <w:rsid w:val="00E547EB"/>
    <w:rsid w:val="00E9028A"/>
    <w:rsid w:val="00E9539D"/>
    <w:rsid w:val="00EB405E"/>
    <w:rsid w:val="00ED6BCA"/>
    <w:rsid w:val="00ED6CD7"/>
    <w:rsid w:val="00F14D0E"/>
    <w:rsid w:val="00F152F8"/>
    <w:rsid w:val="00F30AE5"/>
    <w:rsid w:val="00F310E5"/>
    <w:rsid w:val="00F47328"/>
    <w:rsid w:val="00F52CE9"/>
    <w:rsid w:val="00F6111C"/>
    <w:rsid w:val="00F86332"/>
    <w:rsid w:val="00FA0974"/>
    <w:rsid w:val="00FB584F"/>
    <w:rsid w:val="00FF41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55833C"/>
  <w15:chartTrackingRefBased/>
  <w15:docId w15:val="{734BD175-8F37-4B28-AE2E-5808EA627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0" w:line="216" w:lineRule="auto"/>
    </w:pPr>
    <w:rPr>
      <w:rFonts w:ascii="Arial" w:hAnsi="Arial"/>
      <w:sz w:val="21"/>
      <w:lang w:eastAsia="en-US"/>
    </w:rPr>
  </w:style>
  <w:style w:type="paragraph" w:styleId="Heading1">
    <w:name w:val="heading 1"/>
    <w:next w:val="Heading2"/>
    <w:qFormat/>
    <w:pPr>
      <w:keepNext/>
      <w:spacing w:line="640" w:lineRule="exact"/>
      <w:outlineLvl w:val="0"/>
    </w:pPr>
    <w:rPr>
      <w:rFonts w:ascii="Arial" w:hAnsi="Arial"/>
      <w:b/>
      <w:color w:val="0078BA"/>
      <w:spacing w:val="-20"/>
      <w:kern w:val="32"/>
      <w:sz w:val="56"/>
      <w:szCs w:val="32"/>
      <w:lang w:eastAsia="en-US"/>
    </w:rPr>
  </w:style>
  <w:style w:type="paragraph" w:styleId="Heading2">
    <w:name w:val="heading 2"/>
    <w:basedOn w:val="Normal"/>
    <w:next w:val="Normal"/>
    <w:qFormat/>
    <w:pPr>
      <w:keepNext/>
      <w:spacing w:after="0" w:line="500" w:lineRule="exact"/>
      <w:outlineLvl w:val="1"/>
    </w:pPr>
    <w:rPr>
      <w:color w:val="000000"/>
      <w:spacing w:val="-20"/>
      <w:sz w:val="56"/>
      <w:szCs w:val="28"/>
    </w:rPr>
  </w:style>
  <w:style w:type="paragraph" w:styleId="Heading3">
    <w:name w:val="heading 3"/>
    <w:next w:val="Normal"/>
    <w:qFormat/>
    <w:pPr>
      <w:keepNext/>
      <w:spacing w:before="180"/>
      <w:outlineLvl w:val="2"/>
    </w:pPr>
    <w:rPr>
      <w:rFonts w:ascii="Arial" w:hAnsi="Arial"/>
      <w:b/>
      <w:sz w:val="21"/>
      <w:szCs w:val="26"/>
      <w:lang w:eastAsia="en-US"/>
    </w:rPr>
  </w:style>
  <w:style w:type="paragraph" w:styleId="Heading4">
    <w:name w:val="heading 4"/>
    <w:basedOn w:val="Normal"/>
    <w:next w:val="Normal"/>
    <w:qFormat/>
    <w:pPr>
      <w:keepNext/>
      <w:spacing w:before="240" w:after="60" w:line="240" w:lineRule="auto"/>
      <w:outlineLvl w:val="3"/>
    </w:pPr>
    <w:rPr>
      <w:rFonts w:ascii="Tahoma" w:hAnsi="Tahoma"/>
      <w:b/>
      <w:color w:val="636363"/>
      <w:sz w:val="20"/>
      <w:szCs w:val="28"/>
    </w:rPr>
  </w:style>
  <w:style w:type="paragraph" w:styleId="Heading6">
    <w:name w:val="heading 6"/>
    <w:basedOn w:val="Normal"/>
    <w:next w:val="Normal"/>
    <w:qFormat/>
    <w:pPr>
      <w:spacing w:before="240" w:after="60" w:line="240" w:lineRule="auto"/>
      <w:outlineLvl w:val="5"/>
    </w:pPr>
    <w:rPr>
      <w:rFonts w:ascii="Tahoma" w:hAnsi="Tahoma"/>
      <w:i/>
      <w:color w:val="636363"/>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DocumentMap">
    <w:name w:val="Document Map"/>
    <w:basedOn w:val="Normal"/>
    <w:semiHidden/>
    <w:pPr>
      <w:shd w:val="clear" w:color="auto" w:fill="C6D5EC"/>
    </w:pPr>
    <w:rPr>
      <w:rFonts w:ascii="Lucida Grande" w:hAnsi="Lucida Grande"/>
      <w:sz w:val="24"/>
      <w:szCs w:val="24"/>
    </w:rPr>
  </w:style>
  <w:style w:type="paragraph" w:styleId="ListBullet">
    <w:name w:val="List Bullet"/>
    <w:basedOn w:val="Normal"/>
    <w:autoRedefine/>
    <w:semiHidden/>
    <w:rsid w:val="000B252F"/>
    <w:pPr>
      <w:numPr>
        <w:numId w:val="5"/>
      </w:numPr>
      <w:spacing w:after="0" w:line="240" w:lineRule="auto"/>
    </w:pPr>
    <w:rPr>
      <w:rFonts w:cs="Tahoma"/>
      <w:sz w:val="20"/>
      <w:lang w:val="en-US"/>
    </w:rPr>
  </w:style>
  <w:style w:type="paragraph" w:customStyle="1" w:styleId="Introduction">
    <w:name w:val="Introduction"/>
    <w:basedOn w:val="Normal"/>
    <w:pPr>
      <w:spacing w:after="320"/>
    </w:pPr>
    <w:rPr>
      <w:color w:val="007BBF"/>
      <w:sz w:val="30"/>
    </w:rPr>
  </w:style>
  <w:style w:type="paragraph" w:styleId="List">
    <w:name w:val="List"/>
    <w:basedOn w:val="ListBullet"/>
    <w:semiHidden/>
    <w:pPr>
      <w:numPr>
        <w:numId w:val="1"/>
      </w:numPr>
    </w:p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Reverseheading1">
    <w:name w:val="Reverse heading 1"/>
    <w:pPr>
      <w:spacing w:line="440" w:lineRule="exact"/>
    </w:pPr>
    <w:rPr>
      <w:rFonts w:ascii="Arial" w:hAnsi="Arial"/>
      <w:color w:val="0076B7"/>
      <w:sz w:val="44"/>
      <w:lang w:eastAsia="en-US"/>
    </w:rPr>
  </w:style>
  <w:style w:type="paragraph" w:styleId="BodyText">
    <w:name w:val="Body Text"/>
    <w:basedOn w:val="Normal"/>
    <w:semiHidden/>
    <w:pPr>
      <w:spacing w:after="120" w:line="240" w:lineRule="auto"/>
    </w:pPr>
    <w:rPr>
      <w:sz w:val="20"/>
    </w:rPr>
  </w:style>
  <w:style w:type="character" w:styleId="Hyperlink">
    <w:name w:val="Hyperlink"/>
    <w:uiPriority w:val="99"/>
    <w:rPr>
      <w:color w:val="0000FF"/>
      <w:u w:val="single"/>
    </w:rPr>
  </w:style>
  <w:style w:type="character" w:styleId="FollowedHyperlink">
    <w:name w:val="FollowedHyperlink"/>
    <w:semiHidden/>
    <w:rPr>
      <w:color w:val="800080"/>
      <w:u w:val="single"/>
    </w:rPr>
  </w:style>
  <w:style w:type="paragraph" w:styleId="BodyText2">
    <w:name w:val="Body Text 2"/>
    <w:basedOn w:val="Normal"/>
    <w:semiHidden/>
    <w:pPr>
      <w:spacing w:after="0" w:line="240" w:lineRule="auto"/>
    </w:pPr>
    <w:rPr>
      <w:rFonts w:eastAsia="MS Mincho" w:cs="Arial"/>
      <w:bCs/>
      <w:sz w:val="24"/>
      <w:szCs w:val="28"/>
    </w:rPr>
  </w:style>
  <w:style w:type="paragraph" w:styleId="ListNumber">
    <w:name w:val="List Number"/>
    <w:basedOn w:val="Normal"/>
    <w:semiHidden/>
    <w:pPr>
      <w:numPr>
        <w:numId w:val="2"/>
      </w:numPr>
      <w:spacing w:after="100" w:line="240" w:lineRule="auto"/>
    </w:pPr>
    <w:rPr>
      <w:rFonts w:ascii="Tahoma" w:hAnsi="Tahoma"/>
      <w:sz w:val="20"/>
    </w:rPr>
  </w:style>
  <w:style w:type="paragraph" w:customStyle="1" w:styleId="NormalParagraphStyle">
    <w:name w:val="NormalParagraphStyle"/>
    <w:basedOn w:val="Normal"/>
    <w:pPr>
      <w:widowControl w:val="0"/>
      <w:autoSpaceDE w:val="0"/>
      <w:autoSpaceDN w:val="0"/>
      <w:adjustRightInd w:val="0"/>
      <w:spacing w:after="0" w:line="288" w:lineRule="auto"/>
      <w:textAlignment w:val="center"/>
    </w:pPr>
    <w:rPr>
      <w:rFonts w:ascii="Times-Roman" w:hAnsi="Times-Roman"/>
      <w:color w:val="000000"/>
      <w:sz w:val="24"/>
      <w:szCs w:val="24"/>
      <w:lang w:val="en-GB"/>
    </w:rPr>
  </w:style>
  <w:style w:type="paragraph" w:styleId="PlainText">
    <w:name w:val="Plain Text"/>
    <w:basedOn w:val="Normal"/>
    <w:link w:val="PlainTextChar"/>
    <w:semiHidden/>
    <w:rsid w:val="00797C38"/>
    <w:pPr>
      <w:spacing w:after="0" w:line="240" w:lineRule="auto"/>
    </w:pPr>
    <w:rPr>
      <w:rFonts w:ascii="Courier" w:hAnsi="Courier"/>
      <w:sz w:val="20"/>
      <w:szCs w:val="24"/>
    </w:rPr>
  </w:style>
  <w:style w:type="character" w:customStyle="1" w:styleId="PlainTextChar">
    <w:name w:val="Plain Text Char"/>
    <w:link w:val="PlainText"/>
    <w:semiHidden/>
    <w:rsid w:val="00797C38"/>
    <w:rPr>
      <w:rFonts w:ascii="Courier" w:hAnsi="Courier"/>
      <w:szCs w:val="24"/>
      <w:lang w:eastAsia="en-US"/>
    </w:rPr>
  </w:style>
  <w:style w:type="character" w:styleId="Strong">
    <w:name w:val="Strong"/>
    <w:uiPriority w:val="22"/>
    <w:qFormat/>
    <w:rsid w:val="0030485B"/>
    <w:rPr>
      <w:b/>
      <w:bCs/>
    </w:rPr>
  </w:style>
  <w:style w:type="paragraph" w:styleId="BodyText3">
    <w:name w:val="Body Text 3"/>
    <w:basedOn w:val="Normal"/>
    <w:link w:val="BodyText3Char"/>
    <w:uiPriority w:val="99"/>
    <w:semiHidden/>
    <w:unhideWhenUsed/>
    <w:rsid w:val="00BB4374"/>
    <w:pPr>
      <w:spacing w:after="120"/>
    </w:pPr>
    <w:rPr>
      <w:sz w:val="16"/>
      <w:szCs w:val="16"/>
    </w:rPr>
  </w:style>
  <w:style w:type="character" w:customStyle="1" w:styleId="BodyText3Char">
    <w:name w:val="Body Text 3 Char"/>
    <w:link w:val="BodyText3"/>
    <w:uiPriority w:val="99"/>
    <w:semiHidden/>
    <w:rsid w:val="00BB4374"/>
    <w:rPr>
      <w:rFonts w:ascii="Arial" w:hAnsi="Arial"/>
      <w:sz w:val="16"/>
      <w:szCs w:val="16"/>
      <w:lang w:eastAsia="en-US"/>
    </w:rPr>
  </w:style>
  <w:style w:type="paragraph" w:styleId="BalloonText">
    <w:name w:val="Balloon Text"/>
    <w:basedOn w:val="Normal"/>
    <w:link w:val="BalloonTextChar"/>
    <w:uiPriority w:val="99"/>
    <w:semiHidden/>
    <w:unhideWhenUsed/>
    <w:rsid w:val="0085085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5085E"/>
    <w:rPr>
      <w:rFonts w:ascii="Tahoma" w:hAnsi="Tahoma" w:cs="Tahoma"/>
      <w:sz w:val="16"/>
      <w:szCs w:val="16"/>
      <w:lang w:eastAsia="en-US"/>
    </w:rPr>
  </w:style>
  <w:style w:type="character" w:styleId="CommentReference">
    <w:name w:val="annotation reference"/>
    <w:uiPriority w:val="99"/>
    <w:semiHidden/>
    <w:unhideWhenUsed/>
    <w:rsid w:val="00E9539D"/>
    <w:rPr>
      <w:sz w:val="16"/>
      <w:szCs w:val="16"/>
    </w:rPr>
  </w:style>
  <w:style w:type="paragraph" w:styleId="CommentText">
    <w:name w:val="annotation text"/>
    <w:basedOn w:val="Normal"/>
    <w:link w:val="CommentTextChar"/>
    <w:uiPriority w:val="99"/>
    <w:semiHidden/>
    <w:unhideWhenUsed/>
    <w:rsid w:val="00E9539D"/>
    <w:rPr>
      <w:sz w:val="20"/>
    </w:rPr>
  </w:style>
  <w:style w:type="character" w:customStyle="1" w:styleId="CommentTextChar">
    <w:name w:val="Comment Text Char"/>
    <w:link w:val="CommentText"/>
    <w:uiPriority w:val="99"/>
    <w:semiHidden/>
    <w:rsid w:val="00E9539D"/>
    <w:rPr>
      <w:rFonts w:ascii="Arial" w:hAnsi="Arial"/>
      <w:lang w:eastAsia="en-US"/>
    </w:rPr>
  </w:style>
  <w:style w:type="paragraph" w:styleId="CommentSubject">
    <w:name w:val="annotation subject"/>
    <w:basedOn w:val="CommentText"/>
    <w:next w:val="CommentText"/>
    <w:link w:val="CommentSubjectChar"/>
    <w:uiPriority w:val="99"/>
    <w:semiHidden/>
    <w:unhideWhenUsed/>
    <w:rsid w:val="00E9539D"/>
    <w:rPr>
      <w:b/>
      <w:bCs/>
    </w:rPr>
  </w:style>
  <w:style w:type="character" w:customStyle="1" w:styleId="CommentSubjectChar">
    <w:name w:val="Comment Subject Char"/>
    <w:link w:val="CommentSubject"/>
    <w:uiPriority w:val="99"/>
    <w:semiHidden/>
    <w:rsid w:val="00E9539D"/>
    <w:rPr>
      <w:rFonts w:ascii="Arial" w:hAnsi="Arial"/>
      <w:b/>
      <w:bCs/>
      <w:lang w:eastAsia="en-US"/>
    </w:rPr>
  </w:style>
  <w:style w:type="paragraph" w:styleId="ListParagraph">
    <w:name w:val="List Paragraph"/>
    <w:basedOn w:val="Normal"/>
    <w:uiPriority w:val="34"/>
    <w:qFormat/>
    <w:rsid w:val="009248A7"/>
    <w:pPr>
      <w:spacing w:after="0" w:line="240" w:lineRule="auto"/>
      <w:ind w:left="720"/>
      <w:contextualSpacing/>
    </w:pPr>
    <w:rPr>
      <w:rFonts w:ascii="Cambria" w:eastAsia="MS Mincho" w:hAnsi="Cambria"/>
      <w:sz w:val="24"/>
      <w:szCs w:val="24"/>
      <w:lang w:val="en-US"/>
    </w:rPr>
  </w:style>
  <w:style w:type="character" w:styleId="UnresolvedMention">
    <w:name w:val="Unresolved Mention"/>
    <w:basedOn w:val="DefaultParagraphFont"/>
    <w:uiPriority w:val="99"/>
    <w:semiHidden/>
    <w:unhideWhenUsed/>
    <w:rsid w:val="004C2C16"/>
    <w:rPr>
      <w:color w:val="605E5C"/>
      <w:shd w:val="clear" w:color="auto" w:fill="E1DFDD"/>
    </w:rPr>
  </w:style>
  <w:style w:type="paragraph" w:customStyle="1" w:styleId="paragraph">
    <w:name w:val="paragraph"/>
    <w:basedOn w:val="Normal"/>
    <w:rsid w:val="00284C24"/>
    <w:pPr>
      <w:spacing w:before="100" w:beforeAutospacing="1" w:after="100" w:afterAutospacing="1" w:line="240" w:lineRule="auto"/>
    </w:pPr>
    <w:rPr>
      <w:rFonts w:ascii="Times New Roman" w:hAnsi="Times New Roman"/>
      <w:sz w:val="24"/>
      <w:szCs w:val="24"/>
      <w:lang w:eastAsia="en-AU"/>
    </w:rPr>
  </w:style>
  <w:style w:type="character" w:customStyle="1" w:styleId="normaltextrun">
    <w:name w:val="normaltextrun"/>
    <w:basedOn w:val="DefaultParagraphFont"/>
    <w:rsid w:val="00284C24"/>
  </w:style>
  <w:style w:type="character" w:customStyle="1" w:styleId="eop">
    <w:name w:val="eop"/>
    <w:basedOn w:val="DefaultParagraphFont"/>
    <w:rsid w:val="00284C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371186">
      <w:bodyDiv w:val="1"/>
      <w:marLeft w:val="0"/>
      <w:marRight w:val="0"/>
      <w:marTop w:val="0"/>
      <w:marBottom w:val="0"/>
      <w:divBdr>
        <w:top w:val="none" w:sz="0" w:space="0" w:color="auto"/>
        <w:left w:val="none" w:sz="0" w:space="0" w:color="auto"/>
        <w:bottom w:val="none" w:sz="0" w:space="0" w:color="auto"/>
        <w:right w:val="none" w:sz="0" w:space="0" w:color="auto"/>
      </w:divBdr>
      <w:divsChild>
        <w:div w:id="1357344832">
          <w:marLeft w:val="0"/>
          <w:marRight w:val="0"/>
          <w:marTop w:val="0"/>
          <w:marBottom w:val="0"/>
          <w:divBdr>
            <w:top w:val="none" w:sz="0" w:space="0" w:color="auto"/>
            <w:left w:val="none" w:sz="0" w:space="0" w:color="auto"/>
            <w:bottom w:val="none" w:sz="0" w:space="0" w:color="auto"/>
            <w:right w:val="none" w:sz="0" w:space="0" w:color="auto"/>
          </w:divBdr>
        </w:div>
        <w:div w:id="15800992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unsmart.com.au/uv-sun-protection/uv/uv-widget" TargetMode="External"/><Relationship Id="rId13" Type="http://schemas.openxmlformats.org/officeDocument/2006/relationships/hyperlink" Target="https://www.sunsmart.com.au/resources/uv-widget" TargetMode="External"/><Relationship Id="rId18" Type="http://schemas.openxmlformats.org/officeDocument/2006/relationships/hyperlink" Target="https://www.safeworkaustralia.gov.au/system/files/documents/2001/guide-exposure-solar-ultraviolet-radiation_1.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sunsmart@cancervic.org.au" TargetMode="External"/><Relationship Id="rId7" Type="http://schemas.openxmlformats.org/officeDocument/2006/relationships/endnotes" Target="endnotes.xml"/><Relationship Id="rId12" Type="http://schemas.openxmlformats.org/officeDocument/2006/relationships/hyperlink" Target="http://www.sunsmart.com.au" TargetMode="External"/><Relationship Id="rId17" Type="http://schemas.openxmlformats.org/officeDocument/2006/relationships/hyperlink" Target="http://www.arpansa.gov.au/pubs/rps/rps12.pdf"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vicsport.com.au/uv-protection" TargetMode="External"/><Relationship Id="rId20" Type="http://schemas.openxmlformats.org/officeDocument/2006/relationships/hyperlink" Target="http://www.sunsmart.com.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unsmart.com.au/skin-cancer/risk-factors-for-skin-cancer"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sunsmart.com.au/resources/sunsmart-app" TargetMode="External"/><Relationship Id="rId23" Type="http://schemas.openxmlformats.org/officeDocument/2006/relationships/footer" Target="footer1.xml"/><Relationship Id="rId10" Type="http://schemas.openxmlformats.org/officeDocument/2006/relationships/hyperlink" Target="http://www.sunsmart.com.au" TargetMode="External"/><Relationship Id="rId19" Type="http://schemas.openxmlformats.org/officeDocument/2006/relationships/hyperlink" Target="https://www.tga.gov.au/book/4-labelling-and-advertising" TargetMode="External"/><Relationship Id="rId4" Type="http://schemas.openxmlformats.org/officeDocument/2006/relationships/settings" Target="settings.xml"/><Relationship Id="rId9" Type="http://schemas.openxmlformats.org/officeDocument/2006/relationships/hyperlink" Target="http://www.sunsmart.com.au/tools/interactive-tools/free-sunsmart-app" TargetMode="External"/><Relationship Id="rId14" Type="http://schemas.openxmlformats.org/officeDocument/2006/relationships/hyperlink" Target="http://www.sunsmart.com.au/resources/sunsmart-app"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W:\CPC\SunSmart\Administration\Julie.%20justine's%20updates\Info%20sheet%20shell%20for%20pdf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99654F7-B460-46BD-8F2B-6F35738A3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 sheet shell for pdfs</Template>
  <TotalTime>2</TotalTime>
  <Pages>2</Pages>
  <Words>1217</Words>
  <Characters>6937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Sports policy</vt:lpstr>
    </vt:vector>
  </TitlesOfParts>
  <Company>The Cancer Council Victoria</Company>
  <LinksUpToDate>false</LinksUpToDate>
  <CharactersWithSpaces>8138</CharactersWithSpaces>
  <SharedDoc>false</SharedDoc>
  <HLinks>
    <vt:vector size="60" baseType="variant">
      <vt:variant>
        <vt:i4>4063309</vt:i4>
      </vt:variant>
      <vt:variant>
        <vt:i4>27</vt:i4>
      </vt:variant>
      <vt:variant>
        <vt:i4>0</vt:i4>
      </vt:variant>
      <vt:variant>
        <vt:i4>5</vt:i4>
      </vt:variant>
      <vt:variant>
        <vt:lpwstr>mailto:sunsmart@cancervic.org.au</vt:lpwstr>
      </vt:variant>
      <vt:variant>
        <vt:lpwstr/>
      </vt:variant>
      <vt:variant>
        <vt:i4>3342380</vt:i4>
      </vt:variant>
      <vt:variant>
        <vt:i4>24</vt:i4>
      </vt:variant>
      <vt:variant>
        <vt:i4>0</vt:i4>
      </vt:variant>
      <vt:variant>
        <vt:i4>5</vt:i4>
      </vt:variant>
      <vt:variant>
        <vt:lpwstr>http://www.sunsmart.com.au/</vt:lpwstr>
      </vt:variant>
      <vt:variant>
        <vt:lpwstr/>
      </vt:variant>
      <vt:variant>
        <vt:i4>5505094</vt:i4>
      </vt:variant>
      <vt:variant>
        <vt:i4>21</vt:i4>
      </vt:variant>
      <vt:variant>
        <vt:i4>0</vt:i4>
      </vt:variant>
      <vt:variant>
        <vt:i4>5</vt:i4>
      </vt:variant>
      <vt:variant>
        <vt:lpwstr>http://www.worksafe.vic.gov.au/info/__data/assets/pdf_file/0012/198687/WorkSafe_WSV17410108.16_FactSheet_final.pdf?ct=t(SunSmart_at_work9_23_2016)&amp;mc_cid=e61cd5e247&amp;mc_eid=88ecea834d</vt:lpwstr>
      </vt:variant>
      <vt:variant>
        <vt:lpwstr/>
      </vt:variant>
      <vt:variant>
        <vt:i4>4718659</vt:i4>
      </vt:variant>
      <vt:variant>
        <vt:i4>18</vt:i4>
      </vt:variant>
      <vt:variant>
        <vt:i4>0</vt:i4>
      </vt:variant>
      <vt:variant>
        <vt:i4>5</vt:i4>
      </vt:variant>
      <vt:variant>
        <vt:lpwstr>http://www.arpansa.gov.au/pubs/rps/rps12.pdf</vt:lpwstr>
      </vt:variant>
      <vt:variant>
        <vt:lpwstr/>
      </vt:variant>
      <vt:variant>
        <vt:i4>3801142</vt:i4>
      </vt:variant>
      <vt:variant>
        <vt:i4>15</vt:i4>
      </vt:variant>
      <vt:variant>
        <vt:i4>0</vt:i4>
      </vt:variant>
      <vt:variant>
        <vt:i4>5</vt:i4>
      </vt:variant>
      <vt:variant>
        <vt:lpwstr>https://www.tga.gov.au/book/4-labelling-and-advertising</vt:lpwstr>
      </vt:variant>
      <vt:variant>
        <vt:lpwstr/>
      </vt:variant>
      <vt:variant>
        <vt:i4>131100</vt:i4>
      </vt:variant>
      <vt:variant>
        <vt:i4>12</vt:i4>
      </vt:variant>
      <vt:variant>
        <vt:i4>0</vt:i4>
      </vt:variant>
      <vt:variant>
        <vt:i4>5</vt:i4>
      </vt:variant>
      <vt:variant>
        <vt:lpwstr>http://www.sunsmart.com.au/downloads/communities/sports-clubs/uv-exposure-heat-illness-guide.pdf</vt:lpwstr>
      </vt:variant>
      <vt:variant>
        <vt:lpwstr/>
      </vt:variant>
      <vt:variant>
        <vt:i4>2228339</vt:i4>
      </vt:variant>
      <vt:variant>
        <vt:i4>9</vt:i4>
      </vt:variant>
      <vt:variant>
        <vt:i4>0</vt:i4>
      </vt:variant>
      <vt:variant>
        <vt:i4>5</vt:i4>
      </vt:variant>
      <vt:variant>
        <vt:lpwstr>http://www.sunsmart.com.au/app</vt:lpwstr>
      </vt:variant>
      <vt:variant>
        <vt:lpwstr/>
      </vt:variant>
      <vt:variant>
        <vt:i4>524355</vt:i4>
      </vt:variant>
      <vt:variant>
        <vt:i4>6</vt:i4>
      </vt:variant>
      <vt:variant>
        <vt:i4>0</vt:i4>
      </vt:variant>
      <vt:variant>
        <vt:i4>5</vt:i4>
      </vt:variant>
      <vt:variant>
        <vt:lpwstr>http://www.sunsmart.com.au/resources/sunsmart-app</vt:lpwstr>
      </vt:variant>
      <vt:variant>
        <vt:lpwstr/>
      </vt:variant>
      <vt:variant>
        <vt:i4>4980759</vt:i4>
      </vt:variant>
      <vt:variant>
        <vt:i4>3</vt:i4>
      </vt:variant>
      <vt:variant>
        <vt:i4>0</vt:i4>
      </vt:variant>
      <vt:variant>
        <vt:i4>5</vt:i4>
      </vt:variant>
      <vt:variant>
        <vt:lpwstr>file://C:\Users\josborne\AppData\Local\Microsoft\Windows\Temporary Internet Files\Content.Outlook\AppData\Local\Microsoft\Windows\Temporary Internet Files\Content.Outlook\AppData\Local\Microsoft\Windows\Temporary Internet Files\Content.Outlook\AppData\Local\Microsoft\Windows\Temporary Internet Files\Content.Outlook\LQL5154T\sunsmart.com.au\uv-sun-protection\uv\uv-widget</vt:lpwstr>
      </vt:variant>
      <vt:variant>
        <vt:lpwstr/>
      </vt:variant>
      <vt:variant>
        <vt:i4>3342380</vt:i4>
      </vt:variant>
      <vt:variant>
        <vt:i4>0</vt:i4>
      </vt:variant>
      <vt:variant>
        <vt:i4>0</vt:i4>
      </vt:variant>
      <vt:variant>
        <vt:i4>5</vt:i4>
      </vt:variant>
      <vt:variant>
        <vt:lpwstr>http://www.sunsmart.com.au/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Sports policy</dc:title>
  <dc:subject/>
  <dc:creator>SunSmart</dc:creator>
  <cp:keywords/>
  <cp:lastModifiedBy>mark medley</cp:lastModifiedBy>
  <cp:revision>2</cp:revision>
  <cp:lastPrinted>2016-04-27T03:48:00Z</cp:lastPrinted>
  <dcterms:created xsi:type="dcterms:W3CDTF">2023-11-17T03:55:00Z</dcterms:created>
  <dcterms:modified xsi:type="dcterms:W3CDTF">2023-11-17T03:55:00Z</dcterms:modified>
</cp:coreProperties>
</file>